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-431" w:tblpY="1"/>
        <w:tblOverlap w:val="never"/>
        <w:tblW w:w="9692" w:type="dxa"/>
        <w:tblBorders>
          <w:top w:val="single" w:sz="4" w:space="0" w:color="6C9526"/>
          <w:left w:val="single" w:sz="4" w:space="0" w:color="6C9526"/>
          <w:bottom w:val="single" w:sz="4" w:space="0" w:color="6C9526"/>
          <w:right w:val="single" w:sz="4" w:space="0" w:color="6C9526"/>
          <w:insideH w:val="single" w:sz="4" w:space="0" w:color="6C9526"/>
          <w:insideV w:val="single" w:sz="4" w:space="0" w:color="6C9526"/>
        </w:tblBorders>
        <w:shd w:val="clear" w:color="auto" w:fill="FFFFFF" w:themeFill="background1"/>
        <w:tblCellMar>
          <w:left w:w="0" w:type="dxa"/>
          <w:right w:w="0" w:type="dxa"/>
        </w:tblCellMar>
        <w:tblLook w:val="0640" w:firstRow="0" w:lastRow="1" w:firstColumn="0" w:lastColumn="0" w:noHBand="1" w:noVBand="1"/>
      </w:tblPr>
      <w:tblGrid>
        <w:gridCol w:w="3136"/>
        <w:gridCol w:w="1639"/>
        <w:gridCol w:w="5655"/>
      </w:tblGrid>
      <w:tr w:rsidR="00493188" w:rsidRPr="00025207" w14:paraId="074C90D1" w14:textId="77777777" w:rsidTr="00C51B03">
        <w:trPr>
          <w:trHeight w:val="828"/>
        </w:trPr>
        <w:tc>
          <w:tcPr>
            <w:tcW w:w="4390" w:type="dxa"/>
            <w:gridSpan w:val="2"/>
            <w:tcBorders>
              <w:bottom w:val="single" w:sz="4" w:space="0" w:color="6C9526"/>
            </w:tcBorders>
            <w:shd w:val="clear" w:color="auto" w:fill="555658"/>
            <w:vAlign w:val="center"/>
          </w:tcPr>
          <w:p w14:paraId="6CF55F52" w14:textId="77777777" w:rsidR="00640170" w:rsidRPr="00267EFF" w:rsidRDefault="00640170" w:rsidP="00267EFF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Nombre del Proyecto:</w:t>
            </w:r>
          </w:p>
        </w:tc>
        <w:tc>
          <w:tcPr>
            <w:tcW w:w="5302" w:type="dxa"/>
            <w:tcBorders>
              <w:bottom w:val="single" w:sz="4" w:space="0" w:color="6C9526"/>
            </w:tcBorders>
            <w:shd w:val="clear" w:color="auto" w:fill="FFFFFF" w:themeFill="background1"/>
            <w:vAlign w:val="center"/>
          </w:tcPr>
          <w:p w14:paraId="1C56C1AE" w14:textId="77777777" w:rsidR="00640170" w:rsidRPr="00405B73" w:rsidRDefault="00640170" w:rsidP="00267EFF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Código</w:t>
            </w:r>
            <w:r w:rsidRPr="00405B73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 del Proyecto:</w:t>
            </w:r>
          </w:p>
          <w:p w14:paraId="4750F179" w14:textId="6B513053" w:rsidR="00640170" w:rsidRPr="008B3A40" w:rsidRDefault="008B3A40" w:rsidP="008B3A40">
            <w:pPr>
              <w:pStyle w:val="Default"/>
              <w:spacing w:line="480" w:lineRule="auto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ANALISIS</w:t>
            </w:r>
            <w:r w:rsidR="0083208D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DE LA MEJORA DEL PROCE</w:t>
            </w:r>
            <w:r w:rsidR="004B7F9F">
              <w:rPr>
                <w:b/>
                <w:bCs/>
                <w:color w:val="auto"/>
              </w:rPr>
              <w:t>DIMIENTO</w:t>
            </w:r>
            <w:r>
              <w:rPr>
                <w:b/>
                <w:bCs/>
                <w:color w:val="auto"/>
              </w:rPr>
              <w:t xml:space="preserve"> DE SUPERVI</w:t>
            </w:r>
            <w:r w:rsidR="00405B73">
              <w:rPr>
                <w:b/>
                <w:bCs/>
                <w:color w:val="auto"/>
              </w:rPr>
              <w:t>S</w:t>
            </w:r>
            <w:r>
              <w:rPr>
                <w:b/>
                <w:bCs/>
                <w:color w:val="auto"/>
              </w:rPr>
              <w:t>ION Y CONTROL DE OBRA EN UNA ENTIDAD BANCARIA MIXTA</w:t>
            </w:r>
          </w:p>
        </w:tc>
      </w:tr>
      <w:tr w:rsidR="00267EFF" w:rsidRPr="00025207" w14:paraId="7694CD47" w14:textId="77777777" w:rsidTr="00C51B03">
        <w:trPr>
          <w:trHeight w:val="828"/>
        </w:trPr>
        <w:tc>
          <w:tcPr>
            <w:tcW w:w="4390" w:type="dxa"/>
            <w:gridSpan w:val="2"/>
            <w:tcBorders>
              <w:top w:val="single" w:sz="4" w:space="0" w:color="6C9526"/>
              <w:bottom w:val="single" w:sz="4" w:space="0" w:color="6C9526"/>
            </w:tcBorders>
            <w:shd w:val="clear" w:color="auto" w:fill="555658"/>
            <w:vAlign w:val="center"/>
          </w:tcPr>
          <w:p w14:paraId="1F5C5DF2" w14:textId="77777777" w:rsidR="00640170" w:rsidRPr="00267EFF" w:rsidRDefault="00640170" w:rsidP="00267EFF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Código</w:t>
            </w: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 del Proyecto:</w:t>
            </w:r>
          </w:p>
        </w:tc>
        <w:tc>
          <w:tcPr>
            <w:tcW w:w="5302" w:type="dxa"/>
            <w:tcBorders>
              <w:top w:val="single" w:sz="4" w:space="0" w:color="6C9526"/>
              <w:bottom w:val="single" w:sz="4" w:space="0" w:color="6C9526"/>
            </w:tcBorders>
            <w:shd w:val="clear" w:color="auto" w:fill="FFFFFF" w:themeFill="background1"/>
            <w:vAlign w:val="center"/>
          </w:tcPr>
          <w:p w14:paraId="358CD359" w14:textId="55DE4FF0" w:rsidR="00640170" w:rsidRPr="00025207" w:rsidRDefault="00114C9B" w:rsidP="00267EFF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01</w:t>
            </w:r>
          </w:p>
        </w:tc>
      </w:tr>
      <w:tr w:rsidR="00267EFF" w:rsidRPr="00025207" w14:paraId="5F8874B1" w14:textId="77777777" w:rsidTr="00C51B03">
        <w:trPr>
          <w:trHeight w:val="828"/>
        </w:trPr>
        <w:tc>
          <w:tcPr>
            <w:tcW w:w="4390" w:type="dxa"/>
            <w:gridSpan w:val="2"/>
            <w:tcBorders>
              <w:top w:val="single" w:sz="4" w:space="0" w:color="6C9526"/>
              <w:bottom w:val="single" w:sz="4" w:space="0" w:color="6C9526"/>
            </w:tcBorders>
            <w:shd w:val="clear" w:color="auto" w:fill="555658"/>
            <w:vAlign w:val="center"/>
          </w:tcPr>
          <w:p w14:paraId="459415BA" w14:textId="77777777" w:rsidR="00640170" w:rsidRPr="00267EFF" w:rsidRDefault="00640170" w:rsidP="00267EFF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Fecha de aprobación:</w:t>
            </w:r>
          </w:p>
          <w:p w14:paraId="5D126100" w14:textId="581943F1" w:rsidR="00640170" w:rsidRPr="00267EFF" w:rsidRDefault="00640170" w:rsidP="00267EFF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(</w:t>
            </w:r>
            <w:r w:rsidR="00114C9B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0</w:t>
            </w:r>
            <w:r w:rsidR="00187010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1</w:t>
            </w: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-</w:t>
            </w:r>
            <w:r w:rsidR="00187010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12</w:t>
            </w: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-</w:t>
            </w:r>
            <w:r w:rsidR="00114C9B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202</w:t>
            </w:r>
            <w:r w:rsidR="00187010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1</w:t>
            </w: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)</w:t>
            </w:r>
          </w:p>
        </w:tc>
        <w:tc>
          <w:tcPr>
            <w:tcW w:w="5302" w:type="dxa"/>
            <w:tcBorders>
              <w:top w:val="single" w:sz="4" w:space="0" w:color="6C9526"/>
              <w:bottom w:val="single" w:sz="4" w:space="0" w:color="6C9526"/>
            </w:tcBorders>
            <w:shd w:val="clear" w:color="auto" w:fill="FFFFFF" w:themeFill="background1"/>
            <w:vAlign w:val="center"/>
          </w:tcPr>
          <w:p w14:paraId="25203470" w14:textId="529263B9" w:rsidR="00640170" w:rsidRPr="00025207" w:rsidRDefault="00114C9B" w:rsidP="00267EFF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0</w:t>
            </w:r>
            <w:r w:rsidR="00E81A6E">
              <w:rPr>
                <w:rFonts w:ascii="Verdana" w:hAnsi="Verdana" w:cs="Arial"/>
                <w:sz w:val="22"/>
                <w:szCs w:val="22"/>
              </w:rPr>
              <w:t>1</w:t>
            </w:r>
            <w:r>
              <w:rPr>
                <w:rFonts w:ascii="Verdana" w:hAnsi="Verdana" w:cs="Arial"/>
                <w:sz w:val="22"/>
                <w:szCs w:val="22"/>
              </w:rPr>
              <w:t>-</w:t>
            </w:r>
            <w:r w:rsidR="00187010">
              <w:rPr>
                <w:rFonts w:ascii="Verdana" w:hAnsi="Verdana" w:cs="Arial"/>
                <w:sz w:val="22"/>
                <w:szCs w:val="22"/>
              </w:rPr>
              <w:t>12</w:t>
            </w:r>
            <w:r>
              <w:rPr>
                <w:rFonts w:ascii="Verdana" w:hAnsi="Verdana" w:cs="Arial"/>
                <w:sz w:val="22"/>
                <w:szCs w:val="22"/>
              </w:rPr>
              <w:t>-202</w:t>
            </w:r>
            <w:r w:rsidR="00187010">
              <w:rPr>
                <w:rFonts w:ascii="Verdana" w:hAnsi="Verdana" w:cs="Arial"/>
                <w:sz w:val="22"/>
                <w:szCs w:val="22"/>
              </w:rPr>
              <w:t>1</w:t>
            </w:r>
          </w:p>
        </w:tc>
      </w:tr>
      <w:tr w:rsidR="00885572" w:rsidRPr="00025207" w14:paraId="0143C3FC" w14:textId="77777777" w:rsidTr="00C51B03">
        <w:trPr>
          <w:trHeight w:val="828"/>
        </w:trPr>
        <w:tc>
          <w:tcPr>
            <w:tcW w:w="4390" w:type="dxa"/>
            <w:gridSpan w:val="2"/>
            <w:tcBorders>
              <w:top w:val="single" w:sz="4" w:space="0" w:color="6C9526"/>
              <w:bottom w:val="single" w:sz="4" w:space="0" w:color="6C9526"/>
            </w:tcBorders>
            <w:shd w:val="clear" w:color="auto" w:fill="555658"/>
            <w:vAlign w:val="center"/>
          </w:tcPr>
          <w:p w14:paraId="10F1997F" w14:textId="77777777" w:rsidR="00885572" w:rsidRPr="00267EFF" w:rsidRDefault="00885572" w:rsidP="00267EFF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Patrocinador:</w:t>
            </w:r>
          </w:p>
        </w:tc>
        <w:tc>
          <w:tcPr>
            <w:tcW w:w="5302" w:type="dxa"/>
            <w:tcBorders>
              <w:top w:val="single" w:sz="4" w:space="0" w:color="6C9526"/>
              <w:bottom w:val="single" w:sz="4" w:space="0" w:color="6C9526"/>
            </w:tcBorders>
            <w:shd w:val="clear" w:color="auto" w:fill="FFFFFF" w:themeFill="background1"/>
            <w:vAlign w:val="center"/>
          </w:tcPr>
          <w:p w14:paraId="1F9A65E5" w14:textId="23B9B9EA" w:rsidR="00885572" w:rsidRPr="00025207" w:rsidRDefault="00114C9B" w:rsidP="00267EFF">
            <w:pPr>
              <w:jc w:val="center"/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  <w:lang w:val="en-US"/>
              </w:rPr>
              <w:t>N/A</w:t>
            </w:r>
          </w:p>
        </w:tc>
      </w:tr>
      <w:tr w:rsidR="00885572" w:rsidRPr="00025207" w14:paraId="784E422B" w14:textId="77777777" w:rsidTr="00C51B03">
        <w:trPr>
          <w:trHeight w:val="828"/>
        </w:trPr>
        <w:tc>
          <w:tcPr>
            <w:tcW w:w="4390" w:type="dxa"/>
            <w:gridSpan w:val="2"/>
            <w:tcBorders>
              <w:top w:val="single" w:sz="4" w:space="0" w:color="6C9526"/>
              <w:bottom w:val="single" w:sz="4" w:space="0" w:color="6C9526"/>
            </w:tcBorders>
            <w:shd w:val="clear" w:color="auto" w:fill="555658"/>
            <w:vAlign w:val="center"/>
          </w:tcPr>
          <w:p w14:paraId="1FC23A18" w14:textId="77777777" w:rsidR="00640170" w:rsidRPr="00267EFF" w:rsidRDefault="00267EFF" w:rsidP="00267EFF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Implementador:</w:t>
            </w:r>
          </w:p>
        </w:tc>
        <w:tc>
          <w:tcPr>
            <w:tcW w:w="5302" w:type="dxa"/>
            <w:tcBorders>
              <w:top w:val="single" w:sz="4" w:space="0" w:color="6C9526"/>
              <w:bottom w:val="single" w:sz="4" w:space="0" w:color="6C9526"/>
            </w:tcBorders>
            <w:shd w:val="clear" w:color="auto" w:fill="FFFFFF" w:themeFill="background1"/>
            <w:vAlign w:val="center"/>
          </w:tcPr>
          <w:p w14:paraId="793B7040" w14:textId="484E9438" w:rsidR="00640170" w:rsidRPr="00025207" w:rsidRDefault="00114C9B" w:rsidP="00267EFF">
            <w:pPr>
              <w:jc w:val="center"/>
              <w:rPr>
                <w:rFonts w:ascii="Verdana" w:hAnsi="Verdana" w:cs="Arial"/>
                <w:sz w:val="22"/>
                <w:szCs w:val="22"/>
                <w:lang w:val="en-US"/>
              </w:rPr>
            </w:pPr>
            <w:r w:rsidRPr="009509DB">
              <w:rPr>
                <w:rFonts w:ascii="Verdana" w:hAnsi="Verdana" w:cs="Arial"/>
                <w:sz w:val="22"/>
                <w:szCs w:val="22"/>
              </w:rPr>
              <w:t>Entidad</w:t>
            </w:r>
            <w:r>
              <w:rPr>
                <w:rFonts w:ascii="Verdana" w:hAnsi="Verdana" w:cs="Arial"/>
                <w:sz w:val="22"/>
                <w:szCs w:val="22"/>
                <w:lang w:val="en-US"/>
              </w:rPr>
              <w:t xml:space="preserve"> Bancaria Mixta </w:t>
            </w:r>
          </w:p>
        </w:tc>
      </w:tr>
      <w:tr w:rsidR="00267EFF" w:rsidRPr="00025207" w14:paraId="290BA95B" w14:textId="77777777" w:rsidTr="00C51B03">
        <w:trPr>
          <w:trHeight w:val="828"/>
        </w:trPr>
        <w:tc>
          <w:tcPr>
            <w:tcW w:w="4390" w:type="dxa"/>
            <w:gridSpan w:val="2"/>
            <w:tcBorders>
              <w:top w:val="single" w:sz="4" w:space="0" w:color="6C9526"/>
              <w:bottom w:val="single" w:sz="4" w:space="0" w:color="6C9526"/>
            </w:tcBorders>
            <w:shd w:val="clear" w:color="auto" w:fill="555658"/>
            <w:vAlign w:val="center"/>
          </w:tcPr>
          <w:p w14:paraId="6D4D580A" w14:textId="77777777" w:rsidR="00267EFF" w:rsidRPr="00267EFF" w:rsidRDefault="00267EFF" w:rsidP="00267EFF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Gerente</w:t>
            </w: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 de Proyecto</w:t>
            </w: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 Asignado</w:t>
            </w: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>:</w:t>
            </w:r>
          </w:p>
        </w:tc>
        <w:tc>
          <w:tcPr>
            <w:tcW w:w="5302" w:type="dxa"/>
            <w:tcBorders>
              <w:top w:val="single" w:sz="4" w:space="0" w:color="6C9526"/>
              <w:bottom w:val="single" w:sz="4" w:space="0" w:color="6C9526"/>
            </w:tcBorders>
            <w:shd w:val="clear" w:color="auto" w:fill="FFFFFF" w:themeFill="background1"/>
            <w:vAlign w:val="center"/>
          </w:tcPr>
          <w:p w14:paraId="4E487C51" w14:textId="77777777" w:rsidR="00267EFF" w:rsidRPr="00405B73" w:rsidRDefault="008B3A40" w:rsidP="00267EFF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405B73">
              <w:rPr>
                <w:rFonts w:ascii="Verdana" w:hAnsi="Verdana" w:cs="Arial"/>
                <w:sz w:val="24"/>
                <w:szCs w:val="24"/>
              </w:rPr>
              <w:t>Natalia Cristina Caballero Becerra</w:t>
            </w:r>
          </w:p>
          <w:p w14:paraId="4B37718A" w14:textId="66169D27" w:rsidR="008B3A40" w:rsidRPr="00405B73" w:rsidRDefault="008B3A40" w:rsidP="00267EFF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405B73">
              <w:rPr>
                <w:rFonts w:ascii="Verdana" w:hAnsi="Verdana" w:cs="Arial"/>
                <w:sz w:val="24"/>
                <w:szCs w:val="24"/>
              </w:rPr>
              <w:t>Camilo Fernando Trujillo Osorio</w:t>
            </w:r>
          </w:p>
        </w:tc>
      </w:tr>
      <w:tr w:rsidR="00885572" w:rsidRPr="00025207" w14:paraId="2619E39E" w14:textId="77777777" w:rsidTr="00C51B03">
        <w:trPr>
          <w:trHeight w:val="828"/>
        </w:trPr>
        <w:tc>
          <w:tcPr>
            <w:tcW w:w="4390" w:type="dxa"/>
            <w:gridSpan w:val="2"/>
            <w:tcBorders>
              <w:top w:val="single" w:sz="4" w:space="0" w:color="6C9526"/>
              <w:bottom w:val="single" w:sz="4" w:space="0" w:color="6C9526"/>
            </w:tcBorders>
            <w:shd w:val="clear" w:color="auto" w:fill="555658"/>
            <w:vAlign w:val="center"/>
          </w:tcPr>
          <w:p w14:paraId="3F6CC2F4" w14:textId="77777777" w:rsidR="00640170" w:rsidRPr="00405B73" w:rsidRDefault="00640170" w:rsidP="00267EFF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Nivel</w:t>
            </w:r>
            <w:r w:rsidRPr="00405B73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 de</w:t>
            </w:r>
            <w:r w:rsidRP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 Autoridad</w:t>
            </w:r>
            <w:r w:rsidR="00267EFF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 del Gerente de Proyecto</w:t>
            </w:r>
            <w:r w:rsidRPr="00405B73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:</w:t>
            </w:r>
          </w:p>
        </w:tc>
        <w:sdt>
          <w:sdtPr>
            <w:rPr>
              <w:rFonts w:ascii="Verdana" w:hAnsi="Verdana" w:cs="Arial"/>
              <w:sz w:val="24"/>
              <w:szCs w:val="24"/>
              <w:lang w:val="en-US"/>
            </w:rPr>
            <w:alias w:val="Nivel de Autoridad"/>
            <w:tag w:val="Nivel de Autoridad"/>
            <w:id w:val="1401102938"/>
            <w:placeholder>
              <w:docPart w:val="08CE976AD0494E1FB76756A72DCE76D5"/>
            </w:placeholder>
            <w:dropDownList>
              <w:listItem w:displayText="Ninguna" w:value="Ninguna"/>
              <w:listItem w:displayText="Limitada" w:value="Limitada"/>
              <w:listItem w:displayText="Moderada" w:value="Moderada"/>
              <w:listItem w:displayText="Alta" w:value="Alta"/>
              <w:listItem w:displayText="Total" w:value="Total"/>
            </w:dropDownList>
          </w:sdtPr>
          <w:sdtContent>
            <w:tc>
              <w:tcPr>
                <w:tcW w:w="5302" w:type="dxa"/>
                <w:tcBorders>
                  <w:top w:val="single" w:sz="4" w:space="0" w:color="6C9526"/>
                  <w:bottom w:val="single" w:sz="4" w:space="0" w:color="6C9526"/>
                </w:tcBorders>
                <w:shd w:val="clear" w:color="auto" w:fill="FFFFFF" w:themeFill="background1"/>
                <w:vAlign w:val="center"/>
              </w:tcPr>
              <w:p w14:paraId="4A7FDBA3" w14:textId="77777777" w:rsidR="00640170" w:rsidRPr="00025207" w:rsidRDefault="00267EFF" w:rsidP="00267EFF">
                <w:pPr>
                  <w:jc w:val="center"/>
                  <w:rPr>
                    <w:rFonts w:ascii="Verdana" w:hAnsi="Verdana" w:cs="Arial"/>
                    <w:sz w:val="22"/>
                    <w:szCs w:val="22"/>
                    <w:lang w:val="en-US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  <w:lang w:val="en-US"/>
                  </w:rPr>
                  <w:t>Alta</w:t>
                </w:r>
              </w:p>
            </w:tc>
          </w:sdtContent>
        </w:sdt>
      </w:tr>
      <w:tr w:rsidR="00862B72" w:rsidRPr="00025207" w14:paraId="4560D213" w14:textId="77777777" w:rsidTr="00B9140A">
        <w:trPr>
          <w:trHeight w:val="357"/>
        </w:trPr>
        <w:tc>
          <w:tcPr>
            <w:tcW w:w="9692" w:type="dxa"/>
            <w:gridSpan w:val="3"/>
            <w:tcBorders>
              <w:top w:val="single" w:sz="4" w:space="0" w:color="6C9526"/>
            </w:tcBorders>
            <w:shd w:val="clear" w:color="auto" w:fill="555658"/>
            <w:vAlign w:val="center"/>
          </w:tcPr>
          <w:p w14:paraId="4A3DF159" w14:textId="77777777" w:rsidR="0060325A" w:rsidRPr="00025207" w:rsidRDefault="00445E30" w:rsidP="00267EFF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Descripción del Proyecto</w:t>
            </w:r>
            <w:r w:rsidR="00BC0C16"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 / Necesidad </w:t>
            </w:r>
          </w:p>
        </w:tc>
      </w:tr>
      <w:tr w:rsidR="00F75B15" w:rsidRPr="00025207" w14:paraId="0772ACA4" w14:textId="77777777" w:rsidTr="00B9140A">
        <w:trPr>
          <w:trHeight w:val="2597"/>
        </w:trPr>
        <w:tc>
          <w:tcPr>
            <w:tcW w:w="9692" w:type="dxa"/>
            <w:gridSpan w:val="3"/>
            <w:shd w:val="clear" w:color="auto" w:fill="FFFFFF" w:themeFill="background1"/>
            <w:vAlign w:val="center"/>
          </w:tcPr>
          <w:p w14:paraId="120AB032" w14:textId="77777777" w:rsidR="00F75B15" w:rsidRDefault="00F75B15" w:rsidP="00267EFF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BB126D" w14:textId="104C500B" w:rsidR="006D2D99" w:rsidRDefault="006D2D99" w:rsidP="006D2D99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  <w:r w:rsidRPr="006D2D99">
              <w:rPr>
                <w:rFonts w:ascii="Verdana" w:hAnsi="Verdana" w:cs="Arial"/>
                <w:bCs/>
                <w:sz w:val="22"/>
                <w:szCs w:val="22"/>
              </w:rPr>
              <w:t xml:space="preserve">Actualmente 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la entidad financiera mixta </w:t>
            </w:r>
            <w:r w:rsidRPr="006D2D99">
              <w:rPr>
                <w:rFonts w:ascii="Verdana" w:hAnsi="Verdana" w:cs="Arial"/>
                <w:bCs/>
                <w:sz w:val="22"/>
                <w:szCs w:val="22"/>
              </w:rPr>
              <w:t>cuenta con una guía de lineamientos estandarizados en donde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se</w:t>
            </w:r>
            <w:r w:rsidRPr="006D2D99">
              <w:rPr>
                <w:rFonts w:ascii="Verdana" w:hAnsi="Verdana" w:cs="Arial"/>
                <w:bCs/>
                <w:sz w:val="22"/>
                <w:szCs w:val="22"/>
              </w:rPr>
              <w:t xml:space="preserve"> </w:t>
            </w:r>
            <w:r w:rsidR="00B42A3A" w:rsidRPr="006D2D99">
              <w:rPr>
                <w:rFonts w:ascii="Verdana" w:hAnsi="Verdana" w:cs="Arial"/>
                <w:bCs/>
                <w:sz w:val="22"/>
                <w:szCs w:val="22"/>
              </w:rPr>
              <w:t>maneja</w:t>
            </w:r>
            <w:r w:rsidR="00B42A3A">
              <w:rPr>
                <w:rFonts w:ascii="Verdana" w:hAnsi="Verdana" w:cs="Arial"/>
                <w:bCs/>
                <w:sz w:val="22"/>
                <w:szCs w:val="22"/>
              </w:rPr>
              <w:t>n</w:t>
            </w:r>
            <w:r w:rsidR="00B42A3A" w:rsidRPr="006D2D99">
              <w:rPr>
                <w:rFonts w:ascii="Verdana" w:hAnsi="Verdana" w:cs="Arial"/>
                <w:bCs/>
                <w:sz w:val="22"/>
                <w:szCs w:val="22"/>
              </w:rPr>
              <w:t xml:space="preserve"> pautas</w:t>
            </w:r>
            <w:r w:rsidRPr="006D2D99">
              <w:rPr>
                <w:rFonts w:ascii="Verdana" w:hAnsi="Verdana" w:cs="Arial"/>
                <w:bCs/>
                <w:sz w:val="22"/>
                <w:szCs w:val="22"/>
              </w:rPr>
              <w:t xml:space="preserve"> mínimas de supervisión de contratos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>; e</w:t>
            </w:r>
            <w:r w:rsidRPr="006D2D99">
              <w:rPr>
                <w:rFonts w:ascii="Verdana" w:hAnsi="Verdana" w:cs="Arial"/>
                <w:bCs/>
                <w:sz w:val="22"/>
                <w:szCs w:val="22"/>
              </w:rPr>
              <w:t xml:space="preserve">l objetivo de </w:t>
            </w:r>
            <w:r w:rsidR="00B42A3A">
              <w:rPr>
                <w:rFonts w:ascii="Verdana" w:hAnsi="Verdana" w:cs="Arial"/>
                <w:bCs/>
                <w:sz w:val="22"/>
                <w:szCs w:val="22"/>
              </w:rPr>
              <w:t>la</w:t>
            </w:r>
            <w:r w:rsidRPr="006D2D99">
              <w:rPr>
                <w:rFonts w:ascii="Verdana" w:hAnsi="Verdana" w:cs="Arial"/>
                <w:bCs/>
                <w:sz w:val="22"/>
                <w:szCs w:val="22"/>
              </w:rPr>
              <w:t xml:space="preserve"> guía es </w:t>
            </w:r>
            <w:r w:rsidR="00B42A3A" w:rsidRPr="006D2D99">
              <w:rPr>
                <w:rFonts w:ascii="Verdana" w:hAnsi="Verdana" w:cs="Arial"/>
                <w:bCs/>
                <w:sz w:val="22"/>
                <w:szCs w:val="22"/>
              </w:rPr>
              <w:t>orientar a</w:t>
            </w:r>
            <w:r w:rsidRPr="006D2D99">
              <w:rPr>
                <w:rFonts w:ascii="Verdana" w:hAnsi="Verdana" w:cs="Arial"/>
                <w:bCs/>
                <w:sz w:val="22"/>
                <w:szCs w:val="22"/>
              </w:rPr>
              <w:t xml:space="preserve"> los supervisores en la adecuada administración de los contratos en general mas no de obras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civiles y eléctricas</w:t>
            </w:r>
            <w:r w:rsidRPr="006D2D99">
              <w:rPr>
                <w:rFonts w:ascii="Verdana" w:hAnsi="Verdana" w:cs="Arial"/>
                <w:bCs/>
                <w:sz w:val="22"/>
                <w:szCs w:val="22"/>
              </w:rPr>
              <w:t>, Aplicando la herramienta de ERP, con el cual se realiza el seguimiento financiero y contractual del proyecto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, </w:t>
            </w:r>
            <w:r w:rsidRPr="006D2D99">
              <w:rPr>
                <w:rFonts w:ascii="Verdana" w:hAnsi="Verdana" w:cs="Arial"/>
                <w:bCs/>
                <w:sz w:val="22"/>
                <w:szCs w:val="22"/>
              </w:rPr>
              <w:t>donde se puede verificar el estado actual del contrato.</w:t>
            </w:r>
          </w:p>
          <w:p w14:paraId="289A2FCE" w14:textId="77777777" w:rsidR="006D2D99" w:rsidRDefault="006D2D99" w:rsidP="006D2D99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5E459DB2" w14:textId="4B0243CB" w:rsidR="006D2D99" w:rsidRDefault="006D2D99" w:rsidP="006D2D99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  <w:r w:rsidRPr="002B2401">
              <w:rPr>
                <w:rFonts w:ascii="Verdana" w:hAnsi="Verdana" w:cs="Arial"/>
                <w:bCs/>
                <w:sz w:val="22"/>
                <w:szCs w:val="22"/>
              </w:rPr>
              <w:t xml:space="preserve">Actualmente no existe un proceso definido específicamente para </w:t>
            </w:r>
            <w:r w:rsidR="00F90B15" w:rsidRPr="002B2401">
              <w:rPr>
                <w:rFonts w:ascii="Verdana" w:hAnsi="Verdana" w:cs="Arial"/>
                <w:bCs/>
                <w:sz w:val="22"/>
                <w:szCs w:val="22"/>
              </w:rPr>
              <w:t>la supervisión</w:t>
            </w:r>
            <w:r w:rsidRPr="002B2401">
              <w:rPr>
                <w:rFonts w:ascii="Verdana" w:hAnsi="Verdana" w:cs="Arial"/>
                <w:bCs/>
                <w:sz w:val="22"/>
                <w:szCs w:val="22"/>
              </w:rPr>
              <w:t xml:space="preserve"> de las obras</w:t>
            </w:r>
            <w:r w:rsidR="002B2401" w:rsidRPr="002B2401">
              <w:rPr>
                <w:rFonts w:ascii="Verdana" w:hAnsi="Verdana" w:cs="Arial"/>
                <w:bCs/>
                <w:sz w:val="22"/>
                <w:szCs w:val="22"/>
              </w:rPr>
              <w:t>,</w:t>
            </w:r>
            <w:r w:rsidR="002B2401">
              <w:rPr>
                <w:rFonts w:ascii="Verdana" w:hAnsi="Verdana" w:cs="Arial"/>
                <w:bCs/>
                <w:sz w:val="22"/>
                <w:szCs w:val="22"/>
              </w:rPr>
              <w:t xml:space="preserve"> teniendo en cuenta lo anterior e</w:t>
            </w:r>
            <w:r w:rsidRPr="002B2401">
              <w:rPr>
                <w:rFonts w:ascii="Verdana" w:hAnsi="Verdana" w:cs="Arial"/>
                <w:bCs/>
                <w:sz w:val="22"/>
                <w:szCs w:val="22"/>
              </w:rPr>
              <w:t xml:space="preserve">l alcance de </w:t>
            </w:r>
            <w:r w:rsidR="00F90B15" w:rsidRPr="002B2401">
              <w:rPr>
                <w:rFonts w:ascii="Verdana" w:hAnsi="Verdana" w:cs="Arial"/>
                <w:bCs/>
                <w:sz w:val="22"/>
                <w:szCs w:val="22"/>
              </w:rPr>
              <w:t>la guía</w:t>
            </w:r>
            <w:r w:rsidRPr="002B2401">
              <w:rPr>
                <w:rFonts w:ascii="Verdana" w:hAnsi="Verdana" w:cs="Arial"/>
                <w:bCs/>
                <w:sz w:val="22"/>
                <w:szCs w:val="22"/>
              </w:rPr>
              <w:t xml:space="preserve"> existente es simplemente manejar unas pautas mínimas en todo tipo de contratación y establecer una serie de </w:t>
            </w:r>
            <w:r w:rsidR="00F90B15" w:rsidRPr="002B2401">
              <w:rPr>
                <w:rFonts w:ascii="Verdana" w:hAnsi="Verdana" w:cs="Arial"/>
                <w:bCs/>
                <w:sz w:val="22"/>
                <w:szCs w:val="22"/>
              </w:rPr>
              <w:t>actividades para</w:t>
            </w:r>
            <w:r w:rsidRPr="002B2401">
              <w:rPr>
                <w:rFonts w:ascii="Verdana" w:hAnsi="Verdana" w:cs="Arial"/>
                <w:bCs/>
                <w:sz w:val="22"/>
                <w:szCs w:val="22"/>
              </w:rPr>
              <w:t xml:space="preserve"> garantizar la trazabilidad del proyecto. </w:t>
            </w:r>
          </w:p>
          <w:p w14:paraId="34A5088B" w14:textId="3A457BE3" w:rsidR="00F90B15" w:rsidRDefault="00F90B15" w:rsidP="006D2D99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16AE8092" w14:textId="3F8710FE" w:rsidR="00F90B15" w:rsidRDefault="00F90B15" w:rsidP="006D2D99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3BA3C3B4" w14:textId="1497ABA8" w:rsidR="00F90B15" w:rsidRDefault="00F90B15" w:rsidP="006D2D99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19A108A7" w14:textId="51D5A01F" w:rsidR="00F90B15" w:rsidRDefault="00F90B15" w:rsidP="006D2D99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0B6C9A9C" w14:textId="607401E0" w:rsidR="00F90B15" w:rsidRDefault="00F90B15" w:rsidP="006D2D99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5D78D8D9" w14:textId="0023DAF2" w:rsidR="00F90B15" w:rsidRDefault="00F90B15" w:rsidP="006D2D99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7A932EC8" w14:textId="77777777" w:rsidR="00F90B15" w:rsidRPr="002B2401" w:rsidRDefault="00F90B15" w:rsidP="006D2D99">
            <w:pPr>
              <w:jc w:val="both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4A3251A3" w14:textId="31B477B9" w:rsidR="00B9140A" w:rsidRPr="00025207" w:rsidRDefault="00B9140A" w:rsidP="00267EFF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B9140A" w:rsidRPr="00025207" w14:paraId="1494F377" w14:textId="77777777" w:rsidTr="00B9140A">
        <w:trPr>
          <w:trHeight w:val="357"/>
        </w:trPr>
        <w:tc>
          <w:tcPr>
            <w:tcW w:w="9692" w:type="dxa"/>
            <w:gridSpan w:val="3"/>
            <w:tcBorders>
              <w:top w:val="single" w:sz="4" w:space="0" w:color="6C9526"/>
            </w:tcBorders>
            <w:shd w:val="clear" w:color="auto" w:fill="555658"/>
            <w:vAlign w:val="center"/>
          </w:tcPr>
          <w:p w14:paraId="0BF36C78" w14:textId="687A9BE0" w:rsidR="00B9140A" w:rsidRPr="00025207" w:rsidRDefault="00B9140A" w:rsidP="00B9140A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lastRenderedPageBreak/>
              <w:t xml:space="preserve">Justificación </w:t>
            </w:r>
            <w:r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del Proyecto</w:t>
            </w:r>
          </w:p>
        </w:tc>
      </w:tr>
      <w:tr w:rsidR="00B9140A" w:rsidRPr="00025207" w14:paraId="7ECAAE4D" w14:textId="77777777" w:rsidTr="00F90B15">
        <w:trPr>
          <w:trHeight w:val="3818"/>
        </w:trPr>
        <w:tc>
          <w:tcPr>
            <w:tcW w:w="9692" w:type="dxa"/>
            <w:gridSpan w:val="3"/>
            <w:shd w:val="clear" w:color="auto" w:fill="FFFFFF" w:themeFill="background1"/>
            <w:vAlign w:val="center"/>
          </w:tcPr>
          <w:p w14:paraId="314CD4BA" w14:textId="77777777" w:rsidR="00B9140A" w:rsidRPr="00025207" w:rsidRDefault="00B9140A" w:rsidP="00B9140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6B89BBC2" w14:textId="186D1F6B" w:rsidR="00B9140A" w:rsidRDefault="00515870" w:rsidP="00B9140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La entidad bancaria mixta </w:t>
            </w:r>
            <w:r w:rsidR="00405B73">
              <w:rPr>
                <w:rFonts w:ascii="Verdana" w:hAnsi="Verdana" w:cs="Arial"/>
                <w:sz w:val="22"/>
                <w:szCs w:val="22"/>
              </w:rPr>
              <w:t xml:space="preserve">cuenta con un departamento </w:t>
            </w:r>
            <w:r>
              <w:rPr>
                <w:rFonts w:ascii="Verdana" w:hAnsi="Verdana" w:cs="Arial"/>
                <w:sz w:val="22"/>
                <w:szCs w:val="22"/>
              </w:rPr>
              <w:t>de Infraestructura</w:t>
            </w:r>
            <w:r w:rsidR="006D2D99">
              <w:rPr>
                <w:rFonts w:ascii="Verdana" w:hAnsi="Verdana" w:cs="Arial"/>
                <w:sz w:val="22"/>
                <w:szCs w:val="22"/>
              </w:rPr>
              <w:t xml:space="preserve"> física,</w:t>
            </w:r>
            <w:r>
              <w:rPr>
                <w:rFonts w:ascii="Verdana" w:hAnsi="Verdana" w:cs="Arial"/>
                <w:sz w:val="22"/>
                <w:szCs w:val="22"/>
              </w:rPr>
              <w:t xml:space="preserve"> encargado de realizar  obras</w:t>
            </w:r>
            <w:r w:rsidR="002D3AE1">
              <w:rPr>
                <w:rFonts w:ascii="Verdana" w:hAnsi="Verdana" w:cs="Arial"/>
                <w:sz w:val="22"/>
                <w:szCs w:val="22"/>
              </w:rPr>
              <w:t xml:space="preserve"> de remodelación, traslados y aperturas </w:t>
            </w:r>
            <w:r>
              <w:rPr>
                <w:rFonts w:ascii="Verdana" w:hAnsi="Verdana" w:cs="Arial"/>
                <w:sz w:val="22"/>
                <w:szCs w:val="22"/>
              </w:rPr>
              <w:t xml:space="preserve">para las diferentes sucursales </w:t>
            </w:r>
            <w:r w:rsidR="00405B73">
              <w:rPr>
                <w:rFonts w:ascii="Verdana" w:hAnsi="Verdana" w:cs="Arial"/>
                <w:sz w:val="22"/>
                <w:szCs w:val="22"/>
              </w:rPr>
              <w:t>a nivel nacional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78A19DD3" w14:textId="77777777" w:rsidR="00405B73" w:rsidRDefault="00405B73" w:rsidP="00B9140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6076F64B" w14:textId="78DC38D3" w:rsidR="00515870" w:rsidRDefault="00515870" w:rsidP="00B9140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Dentro de</w:t>
            </w:r>
            <w:r w:rsidR="00405B73">
              <w:rPr>
                <w:rFonts w:ascii="Verdana" w:hAnsi="Verdana" w:cs="Arial"/>
                <w:sz w:val="22"/>
                <w:szCs w:val="22"/>
              </w:rPr>
              <w:t xml:space="preserve"> esta área se </w:t>
            </w:r>
            <w:r w:rsidR="001803FD">
              <w:rPr>
                <w:rFonts w:ascii="Verdana" w:hAnsi="Verdana" w:cs="Arial"/>
                <w:sz w:val="22"/>
                <w:szCs w:val="22"/>
              </w:rPr>
              <w:t xml:space="preserve">ejecutan e </w:t>
            </w:r>
            <w:r w:rsidR="00405B73">
              <w:rPr>
                <w:rFonts w:ascii="Verdana" w:hAnsi="Verdana" w:cs="Arial"/>
                <w:sz w:val="22"/>
                <w:szCs w:val="22"/>
              </w:rPr>
              <w:t xml:space="preserve">intervienen más </w:t>
            </w:r>
            <w:r>
              <w:rPr>
                <w:rFonts w:ascii="Verdana" w:hAnsi="Verdana" w:cs="Arial"/>
                <w:sz w:val="22"/>
                <w:szCs w:val="22"/>
              </w:rPr>
              <w:t xml:space="preserve"> de </w:t>
            </w:r>
            <w:r w:rsidR="002D3AE1">
              <w:rPr>
                <w:rFonts w:ascii="Verdana" w:hAnsi="Verdana" w:cs="Arial"/>
                <w:sz w:val="22"/>
                <w:szCs w:val="22"/>
              </w:rPr>
              <w:t>30 proyectos arquitectónicos</w:t>
            </w:r>
            <w:r w:rsidR="00405B73">
              <w:rPr>
                <w:rFonts w:ascii="Verdana" w:hAnsi="Verdana" w:cs="Arial"/>
                <w:sz w:val="22"/>
                <w:szCs w:val="22"/>
              </w:rPr>
              <w:t>,</w:t>
            </w:r>
            <w:r w:rsidR="002D3AE1">
              <w:rPr>
                <w:rFonts w:ascii="Verdana" w:hAnsi="Verdana" w:cs="Arial"/>
                <w:sz w:val="22"/>
                <w:szCs w:val="22"/>
              </w:rPr>
              <w:t xml:space="preserve"> los cuales tiene un costo </w:t>
            </w:r>
            <w:r w:rsidR="00405B73">
              <w:rPr>
                <w:rFonts w:ascii="Verdana" w:hAnsi="Verdana" w:cs="Arial"/>
                <w:sz w:val="22"/>
                <w:szCs w:val="22"/>
              </w:rPr>
              <w:t>aproximado de $</w:t>
            </w:r>
            <w:r w:rsidR="002D3AE1">
              <w:rPr>
                <w:rFonts w:ascii="Verdana" w:hAnsi="Verdana" w:cs="Arial"/>
                <w:sz w:val="22"/>
                <w:szCs w:val="22"/>
              </w:rPr>
              <w:t>15’000.000.000 millones</w:t>
            </w:r>
            <w:r w:rsidR="00405B73">
              <w:rPr>
                <w:rFonts w:ascii="Verdana" w:hAnsi="Verdana" w:cs="Arial"/>
                <w:sz w:val="22"/>
                <w:szCs w:val="22"/>
              </w:rPr>
              <w:t xml:space="preserve"> de pesos ejecutados</w:t>
            </w:r>
            <w:r w:rsidR="006E7786">
              <w:rPr>
                <w:rFonts w:ascii="Verdana" w:hAnsi="Verdana" w:cs="Arial"/>
                <w:sz w:val="22"/>
                <w:szCs w:val="22"/>
              </w:rPr>
              <w:t xml:space="preserve"> a lo largo </w:t>
            </w:r>
            <w:r w:rsidR="00405B73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6E7786">
              <w:rPr>
                <w:rFonts w:ascii="Verdana" w:hAnsi="Verdana" w:cs="Arial"/>
                <w:sz w:val="22"/>
                <w:szCs w:val="22"/>
              </w:rPr>
              <w:t>d</w:t>
            </w:r>
            <w:r w:rsidR="002D3AE1">
              <w:rPr>
                <w:rFonts w:ascii="Verdana" w:hAnsi="Verdana" w:cs="Arial"/>
                <w:sz w:val="22"/>
                <w:szCs w:val="22"/>
              </w:rPr>
              <w:t>el último año  2022.</w:t>
            </w:r>
          </w:p>
          <w:p w14:paraId="32BC7F17" w14:textId="4368FDBA" w:rsidR="002D3AE1" w:rsidRDefault="002D3AE1" w:rsidP="00B9140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2DDAA6C2" w14:textId="40A1D05C" w:rsidR="002D3AE1" w:rsidRPr="000E7A67" w:rsidRDefault="00405B73" w:rsidP="00B9140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0E7A67">
              <w:rPr>
                <w:rFonts w:ascii="Verdana" w:hAnsi="Verdana" w:cs="Arial"/>
                <w:sz w:val="22"/>
                <w:szCs w:val="22"/>
              </w:rPr>
              <w:t>E</w:t>
            </w:r>
            <w:r w:rsidR="002D3AE1" w:rsidRPr="000E7A67">
              <w:rPr>
                <w:rFonts w:ascii="Verdana" w:hAnsi="Verdana" w:cs="Arial"/>
                <w:sz w:val="22"/>
                <w:szCs w:val="22"/>
              </w:rPr>
              <w:t>n la actualidad</w:t>
            </w:r>
            <w:r w:rsidR="006E7786" w:rsidRPr="000E7A67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0E7A67" w:rsidRPr="000E7A67">
              <w:rPr>
                <w:rFonts w:ascii="Verdana" w:hAnsi="Verdana" w:cs="Arial"/>
                <w:sz w:val="22"/>
                <w:szCs w:val="22"/>
              </w:rPr>
              <w:t>se está generando</w:t>
            </w:r>
            <w:r w:rsidR="002D3AE1" w:rsidRPr="000E7A67">
              <w:rPr>
                <w:rFonts w:ascii="Verdana" w:hAnsi="Verdana" w:cs="Arial"/>
                <w:sz w:val="22"/>
                <w:szCs w:val="22"/>
              </w:rPr>
              <w:t xml:space="preserve"> el 20 </w:t>
            </w:r>
            <w:r w:rsidR="002B2401" w:rsidRPr="000E7A67">
              <w:rPr>
                <w:rFonts w:ascii="Verdana" w:hAnsi="Verdana" w:cs="Arial"/>
                <w:sz w:val="22"/>
                <w:szCs w:val="22"/>
              </w:rPr>
              <w:t>% aproximado</w:t>
            </w:r>
            <w:r w:rsidR="000E7A67" w:rsidRPr="000E7A67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2D3AE1" w:rsidRPr="000E7A67">
              <w:rPr>
                <w:rFonts w:ascii="Verdana" w:hAnsi="Verdana" w:cs="Arial"/>
                <w:sz w:val="22"/>
                <w:szCs w:val="22"/>
              </w:rPr>
              <w:t>de retraso</w:t>
            </w:r>
            <w:r w:rsidR="000E7A67" w:rsidRPr="000E7A67">
              <w:rPr>
                <w:rFonts w:ascii="Verdana" w:hAnsi="Verdana" w:cs="Arial"/>
                <w:sz w:val="22"/>
                <w:szCs w:val="22"/>
              </w:rPr>
              <w:t>s</w:t>
            </w:r>
            <w:r w:rsidR="002D3AE1" w:rsidRPr="000E7A67">
              <w:rPr>
                <w:rFonts w:ascii="Verdana" w:hAnsi="Verdana" w:cs="Arial"/>
                <w:sz w:val="22"/>
                <w:szCs w:val="22"/>
              </w:rPr>
              <w:t xml:space="preserve"> y sobrecostos en la mayoría de </w:t>
            </w:r>
            <w:r w:rsidR="002B2401">
              <w:rPr>
                <w:rFonts w:ascii="Verdana" w:hAnsi="Verdana" w:cs="Arial"/>
                <w:sz w:val="22"/>
                <w:szCs w:val="22"/>
              </w:rPr>
              <w:t>los</w:t>
            </w:r>
            <w:r w:rsidR="002D3AE1" w:rsidRPr="000E7A67">
              <w:rPr>
                <w:rFonts w:ascii="Verdana" w:hAnsi="Verdana" w:cs="Arial"/>
                <w:sz w:val="22"/>
                <w:szCs w:val="22"/>
              </w:rPr>
              <w:t xml:space="preserve"> proyectos</w:t>
            </w:r>
            <w:r w:rsidR="000E7A67" w:rsidRPr="000E7A67">
              <w:rPr>
                <w:rFonts w:ascii="Verdana" w:hAnsi="Verdana" w:cs="Arial"/>
                <w:sz w:val="22"/>
                <w:szCs w:val="22"/>
              </w:rPr>
              <w:t>,</w:t>
            </w:r>
            <w:r w:rsidR="002D3AE1" w:rsidRPr="000E7A67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2B2401">
              <w:rPr>
                <w:rFonts w:ascii="Verdana" w:hAnsi="Verdana" w:cs="Arial"/>
                <w:sz w:val="22"/>
                <w:szCs w:val="22"/>
              </w:rPr>
              <w:t xml:space="preserve">esto repercute en </w:t>
            </w:r>
            <w:r w:rsidR="001270BC" w:rsidRPr="000E7A67">
              <w:rPr>
                <w:rFonts w:ascii="Verdana" w:hAnsi="Verdana" w:cs="Arial"/>
                <w:sz w:val="22"/>
                <w:szCs w:val="22"/>
              </w:rPr>
              <w:t>pérdidas</w:t>
            </w:r>
            <w:r w:rsidR="002B2401">
              <w:rPr>
                <w:rFonts w:ascii="Verdana" w:hAnsi="Verdana" w:cs="Arial"/>
                <w:sz w:val="22"/>
                <w:szCs w:val="22"/>
              </w:rPr>
              <w:t xml:space="preserve"> para el banco, debido a que no se puede dar </w:t>
            </w:r>
            <w:r w:rsidR="002D3AE1" w:rsidRPr="000E7A67">
              <w:rPr>
                <w:rFonts w:ascii="Verdana" w:hAnsi="Verdana" w:cs="Arial"/>
                <w:sz w:val="22"/>
                <w:szCs w:val="22"/>
              </w:rPr>
              <w:t xml:space="preserve">inicio </w:t>
            </w:r>
            <w:r w:rsidR="002B2401">
              <w:rPr>
                <w:rFonts w:ascii="Verdana" w:hAnsi="Verdana" w:cs="Arial"/>
                <w:sz w:val="22"/>
                <w:szCs w:val="22"/>
              </w:rPr>
              <w:t>a</w:t>
            </w:r>
            <w:r w:rsidR="002D3AE1" w:rsidRPr="000E7A67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0E7A67" w:rsidRPr="000E7A67">
              <w:rPr>
                <w:rFonts w:ascii="Verdana" w:hAnsi="Verdana" w:cs="Arial"/>
                <w:sz w:val="22"/>
                <w:szCs w:val="22"/>
              </w:rPr>
              <w:t>la</w:t>
            </w:r>
            <w:r w:rsidR="002D3AE1" w:rsidRPr="000E7A67"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="000E7A67" w:rsidRPr="000E7A67">
              <w:rPr>
                <w:rFonts w:ascii="Verdana" w:hAnsi="Verdana" w:cs="Arial"/>
                <w:sz w:val="22"/>
                <w:szCs w:val="22"/>
              </w:rPr>
              <w:t>operación bancaria.</w:t>
            </w:r>
          </w:p>
          <w:p w14:paraId="1DF4F9AA" w14:textId="07BD8FF8" w:rsidR="00B9140A" w:rsidRDefault="00B9140A" w:rsidP="00B9140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4CD41231" w14:textId="77777777" w:rsidR="00B9140A" w:rsidRPr="00025207" w:rsidRDefault="00B9140A" w:rsidP="00B9140A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B9140A" w:rsidRPr="00025207" w14:paraId="3FD76196" w14:textId="77777777" w:rsidTr="00F80049">
        <w:trPr>
          <w:trHeight w:val="358"/>
        </w:trPr>
        <w:tc>
          <w:tcPr>
            <w:tcW w:w="9692" w:type="dxa"/>
            <w:gridSpan w:val="3"/>
            <w:shd w:val="clear" w:color="auto" w:fill="555658"/>
            <w:vAlign w:val="center"/>
          </w:tcPr>
          <w:p w14:paraId="099BFA20" w14:textId="05A5FE2E" w:rsidR="00B9140A" w:rsidRPr="00405B73" w:rsidRDefault="00166609" w:rsidP="00B9140A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Objetivos</w:t>
            </w:r>
            <w:r w:rsidRPr="0088557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 Específicos</w:t>
            </w: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 del Negocio y Proyecto</w:t>
            </w:r>
          </w:p>
        </w:tc>
      </w:tr>
      <w:tr w:rsidR="00B9140A" w:rsidRPr="00025207" w14:paraId="08679A36" w14:textId="77777777" w:rsidTr="00F80049">
        <w:trPr>
          <w:trHeight w:val="2118"/>
        </w:trPr>
        <w:tc>
          <w:tcPr>
            <w:tcW w:w="9692" w:type="dxa"/>
            <w:gridSpan w:val="3"/>
            <w:tcBorders>
              <w:bottom w:val="single" w:sz="4" w:space="0" w:color="6C9526"/>
            </w:tcBorders>
            <w:shd w:val="clear" w:color="auto" w:fill="FFFFFF" w:themeFill="background1"/>
            <w:vAlign w:val="center"/>
          </w:tcPr>
          <w:p w14:paraId="44C787AA" w14:textId="77777777" w:rsidR="00B9140A" w:rsidRPr="00025207" w:rsidRDefault="00B9140A" w:rsidP="00B9140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5733D529" w14:textId="77777777" w:rsidR="0083208D" w:rsidRPr="0083208D" w:rsidRDefault="0083208D" w:rsidP="0083208D">
            <w:pPr>
              <w:pStyle w:val="Prrafodelista"/>
              <w:widowControl w:val="0"/>
              <w:numPr>
                <w:ilvl w:val="0"/>
                <w:numId w:val="33"/>
              </w:numPr>
              <w:tabs>
                <w:tab w:val="left" w:pos="842"/>
              </w:tabs>
              <w:autoSpaceDE w:val="0"/>
              <w:autoSpaceDN w:val="0"/>
              <w:spacing w:before="82" w:line="480" w:lineRule="auto"/>
              <w:contextualSpacing w:val="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83208D">
              <w:rPr>
                <w:rFonts w:ascii="Verdana" w:hAnsi="Verdana" w:cs="Arial"/>
                <w:sz w:val="22"/>
                <w:szCs w:val="22"/>
              </w:rPr>
              <w:t>Diagnosticar el estado actual del procedimiento de supervisión y control de obra.</w:t>
            </w:r>
          </w:p>
          <w:p w14:paraId="7A855C22" w14:textId="77777777" w:rsidR="0083208D" w:rsidRPr="0083208D" w:rsidRDefault="0083208D" w:rsidP="0083208D">
            <w:pPr>
              <w:pStyle w:val="xelementtoproof"/>
              <w:numPr>
                <w:ilvl w:val="0"/>
                <w:numId w:val="33"/>
              </w:numPr>
              <w:shd w:val="clear" w:color="auto" w:fill="FFFFFF"/>
              <w:spacing w:before="82" w:beforeAutospacing="0" w:line="480" w:lineRule="auto"/>
              <w:rPr>
                <w:rFonts w:ascii="Verdana" w:hAnsi="Verdana" w:cs="Arial"/>
                <w:sz w:val="22"/>
                <w:szCs w:val="22"/>
                <w:lang w:eastAsia="es-ES"/>
              </w:rPr>
            </w:pPr>
            <w:r w:rsidRPr="0083208D">
              <w:rPr>
                <w:rFonts w:ascii="Verdana" w:hAnsi="Verdana" w:cs="Arial"/>
                <w:sz w:val="22"/>
                <w:szCs w:val="22"/>
                <w:lang w:eastAsia="es-ES"/>
              </w:rPr>
              <w:t>Analizar y sugerir posibles oportunidades de mejora al procedimiento de supervisión y control de obra.</w:t>
            </w:r>
          </w:p>
          <w:p w14:paraId="692C872D" w14:textId="77777777" w:rsidR="0083208D" w:rsidRPr="0083208D" w:rsidRDefault="0083208D" w:rsidP="0083208D">
            <w:pPr>
              <w:pStyle w:val="xelementtoproof"/>
              <w:numPr>
                <w:ilvl w:val="0"/>
                <w:numId w:val="33"/>
              </w:numPr>
              <w:shd w:val="clear" w:color="auto" w:fill="FFFFFF"/>
              <w:spacing w:before="82" w:beforeAutospacing="0" w:line="480" w:lineRule="auto"/>
              <w:rPr>
                <w:rFonts w:ascii="Verdana" w:hAnsi="Verdana" w:cs="Arial"/>
                <w:sz w:val="22"/>
                <w:szCs w:val="22"/>
                <w:lang w:eastAsia="es-ES"/>
              </w:rPr>
            </w:pPr>
            <w:r w:rsidRPr="0083208D">
              <w:rPr>
                <w:rFonts w:ascii="Verdana" w:hAnsi="Verdana" w:cs="Arial"/>
                <w:sz w:val="22"/>
                <w:szCs w:val="22"/>
                <w:lang w:eastAsia="es-ES"/>
              </w:rPr>
              <w:t>Aportar al direccionamiento estratégico de la vicepresidencia y a la gerencia de infraestructura proponiendo un mejoramiento continuo en los procesos y procedimiento del área  </w:t>
            </w:r>
          </w:p>
          <w:p w14:paraId="0CFC4515" w14:textId="77777777" w:rsidR="00B9140A" w:rsidRPr="0083208D" w:rsidRDefault="00B9140A" w:rsidP="00B9140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667A99B5" w14:textId="498BA315" w:rsidR="002B2401" w:rsidRPr="00405B73" w:rsidRDefault="002B2401" w:rsidP="00B9140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862B72" w:rsidRPr="00025207" w14:paraId="55094EB0" w14:textId="77777777" w:rsidTr="00B9140A">
        <w:trPr>
          <w:trHeight w:val="358"/>
        </w:trPr>
        <w:tc>
          <w:tcPr>
            <w:tcW w:w="9692" w:type="dxa"/>
            <w:gridSpan w:val="3"/>
            <w:shd w:val="clear" w:color="auto" w:fill="555658"/>
            <w:vAlign w:val="center"/>
          </w:tcPr>
          <w:p w14:paraId="5555BB8F" w14:textId="04957E74" w:rsidR="0060325A" w:rsidRPr="00405B73" w:rsidRDefault="00166609" w:rsidP="00267EFF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Requerimientos del Producto y Proyecto</w:t>
            </w:r>
          </w:p>
        </w:tc>
      </w:tr>
      <w:tr w:rsidR="00884CBB" w:rsidRPr="00025207" w14:paraId="13F10324" w14:textId="77777777" w:rsidTr="00B9140A">
        <w:trPr>
          <w:trHeight w:val="2118"/>
        </w:trPr>
        <w:tc>
          <w:tcPr>
            <w:tcW w:w="9692" w:type="dxa"/>
            <w:gridSpan w:val="3"/>
            <w:tcBorders>
              <w:bottom w:val="single" w:sz="4" w:space="0" w:color="6C9526"/>
            </w:tcBorders>
            <w:shd w:val="clear" w:color="auto" w:fill="FFFFFF" w:themeFill="background1"/>
            <w:vAlign w:val="center"/>
          </w:tcPr>
          <w:p w14:paraId="611CABCC" w14:textId="77777777" w:rsidR="00884CBB" w:rsidRPr="00025207" w:rsidRDefault="00884CBB" w:rsidP="00267E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23F7A699" w14:textId="4BB1E400" w:rsidR="00884CBB" w:rsidRDefault="007415D8" w:rsidP="002B2401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2B2401">
              <w:rPr>
                <w:rFonts w:ascii="Verdana" w:hAnsi="Verdana" w:cs="Arial"/>
                <w:sz w:val="22"/>
                <w:szCs w:val="22"/>
              </w:rPr>
              <w:t xml:space="preserve">Se </w:t>
            </w:r>
            <w:r w:rsidR="002B2401" w:rsidRPr="002B2401">
              <w:rPr>
                <w:rFonts w:ascii="Verdana" w:hAnsi="Verdana" w:cs="Arial"/>
                <w:sz w:val="22"/>
                <w:szCs w:val="22"/>
              </w:rPr>
              <w:t>requiere tener la información de la formulación y seguimiento de los supervisores del área</w:t>
            </w:r>
            <w:r w:rsidR="002B2401"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0284A2FA" w14:textId="2CE13AA0" w:rsidR="002B2401" w:rsidRDefault="002B2401" w:rsidP="002B2401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Se requiere tener el conocimiento del proceso </w:t>
            </w:r>
            <w:r w:rsidR="00E0269E">
              <w:rPr>
                <w:rFonts w:ascii="Verdana" w:hAnsi="Verdana" w:cs="Arial"/>
                <w:sz w:val="22"/>
                <w:szCs w:val="22"/>
              </w:rPr>
              <w:t>actual</w:t>
            </w:r>
            <w:r>
              <w:rPr>
                <w:rFonts w:ascii="Verdana" w:hAnsi="Verdana" w:cs="Arial"/>
                <w:sz w:val="22"/>
                <w:szCs w:val="22"/>
              </w:rPr>
              <w:t xml:space="preserve"> de supervisión y control de obra.</w:t>
            </w:r>
          </w:p>
          <w:p w14:paraId="60EFA105" w14:textId="35CB5F4A" w:rsidR="002B2401" w:rsidRDefault="002B2401" w:rsidP="002B2401">
            <w:pPr>
              <w:pStyle w:val="Prrafodelista"/>
              <w:numPr>
                <w:ilvl w:val="0"/>
                <w:numId w:val="31"/>
              </w:numPr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Se necesita la aprobación del proyecto por parte del </w:t>
            </w:r>
            <w:r w:rsidR="00E0269E">
              <w:rPr>
                <w:rFonts w:ascii="Verdana" w:hAnsi="Verdana" w:cs="Arial"/>
                <w:sz w:val="22"/>
                <w:szCs w:val="22"/>
              </w:rPr>
              <w:t>Gerente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  <w:p w14:paraId="1D6FEE60" w14:textId="77777777" w:rsidR="002B2401" w:rsidRPr="002B2401" w:rsidRDefault="002B2401" w:rsidP="00E0269E">
            <w:pPr>
              <w:pStyle w:val="Prrafodelista"/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6EBF0E3A" w14:textId="77777777" w:rsidR="00884CBB" w:rsidRDefault="00884CBB" w:rsidP="00267E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3291AE53" w14:textId="77777777" w:rsidR="00267EFF" w:rsidRDefault="00267EFF" w:rsidP="00267E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19D96552" w14:textId="77777777" w:rsidR="00267EFF" w:rsidRDefault="00267EFF" w:rsidP="00267E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4410B2FC" w14:textId="77777777" w:rsidR="00267EFF" w:rsidRDefault="00267EFF" w:rsidP="00267E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4FAF503A" w14:textId="77777777" w:rsidR="00267EFF" w:rsidRDefault="00267EFF" w:rsidP="00267E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13A5A361" w14:textId="77777777" w:rsidR="00267EFF" w:rsidRDefault="00267EFF" w:rsidP="00267E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54797FB4" w14:textId="77777777" w:rsidR="00267EFF" w:rsidRDefault="00267EFF" w:rsidP="00267E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5424F076" w14:textId="77777777" w:rsidR="00267EFF" w:rsidRPr="00025207" w:rsidRDefault="00267EFF" w:rsidP="00267E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2829B111" w14:textId="77777777" w:rsidR="00884CBB" w:rsidRPr="00025207" w:rsidRDefault="00884CBB" w:rsidP="00267E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627A969D" w14:textId="77777777" w:rsidR="00884CBB" w:rsidRPr="00405B73" w:rsidRDefault="00884CBB" w:rsidP="00267E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862B72" w:rsidRPr="00885572" w14:paraId="78BF1DD4" w14:textId="77777777" w:rsidTr="00B9140A">
        <w:trPr>
          <w:trHeight w:val="270"/>
        </w:trPr>
        <w:tc>
          <w:tcPr>
            <w:tcW w:w="9692" w:type="dxa"/>
            <w:gridSpan w:val="3"/>
            <w:tcBorders>
              <w:bottom w:val="single" w:sz="4" w:space="0" w:color="6C9526"/>
              <w:right w:val="nil"/>
            </w:tcBorders>
            <w:shd w:val="clear" w:color="auto" w:fill="555658"/>
            <w:vAlign w:val="center"/>
          </w:tcPr>
          <w:p w14:paraId="20124A75" w14:textId="77777777" w:rsidR="0060325A" w:rsidRPr="00025207" w:rsidRDefault="003F1D13" w:rsidP="00267EFF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b/>
                <w:sz w:val="22"/>
                <w:szCs w:val="22"/>
                <w:lang w:val="en-US"/>
              </w:rPr>
            </w:pPr>
            <w:r w:rsidRPr="0088557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Interesados</w:t>
            </w:r>
            <w:r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 (</w:t>
            </w:r>
            <w:r w:rsidR="003F1170"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>Stakeholders</w:t>
            </w:r>
            <w:r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>)</w:t>
            </w:r>
            <w:r w:rsidR="003F1170"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</w:p>
        </w:tc>
      </w:tr>
      <w:tr w:rsidR="00493188" w:rsidRPr="00025207" w14:paraId="749D4918" w14:textId="77777777" w:rsidTr="00C51B03">
        <w:trPr>
          <w:trHeight w:val="315"/>
        </w:trPr>
        <w:tc>
          <w:tcPr>
            <w:tcW w:w="4390" w:type="dxa"/>
            <w:gridSpan w:val="2"/>
            <w:tcBorders>
              <w:top w:val="single" w:sz="4" w:space="0" w:color="6C9526"/>
              <w:right w:val="single" w:sz="4" w:space="0" w:color="FFFFFF" w:themeColor="background1"/>
            </w:tcBorders>
            <w:shd w:val="clear" w:color="auto" w:fill="555658"/>
            <w:vAlign w:val="center"/>
          </w:tcPr>
          <w:p w14:paraId="56E8381D" w14:textId="77777777" w:rsidR="00253C55" w:rsidRPr="00885572" w:rsidRDefault="003F1D13" w:rsidP="00697B1F">
            <w:pP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 w:rsidRPr="0088557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Nombre</w:t>
            </w:r>
            <w:r w:rsidRPr="0088557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 y cargo</w:t>
            </w:r>
          </w:p>
        </w:tc>
        <w:tc>
          <w:tcPr>
            <w:tcW w:w="5302" w:type="dxa"/>
            <w:tcBorders>
              <w:top w:val="single" w:sz="4" w:space="0" w:color="6C9526"/>
              <w:left w:val="single" w:sz="4" w:space="0" w:color="FFFFFF" w:themeColor="background1"/>
              <w:right w:val="nil"/>
            </w:tcBorders>
            <w:shd w:val="clear" w:color="auto" w:fill="555658"/>
            <w:vAlign w:val="center"/>
          </w:tcPr>
          <w:p w14:paraId="25BD922B" w14:textId="77777777" w:rsidR="00253C55" w:rsidRPr="00885572" w:rsidRDefault="00126850" w:rsidP="00267EFF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88557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Entidad/Dependencia</w:t>
            </w:r>
          </w:p>
        </w:tc>
      </w:tr>
      <w:tr w:rsidR="00493188" w:rsidRPr="00025207" w14:paraId="60194551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510A16E1" w14:textId="1D368044" w:rsidR="005D72E6" w:rsidRPr="00025207" w:rsidRDefault="00984511" w:rsidP="00697B1F">
            <w:pPr>
              <w:rPr>
                <w:rFonts w:ascii="Verdana" w:hAnsi="Verdana" w:cs="Arial"/>
                <w:i/>
                <w:sz w:val="22"/>
                <w:szCs w:val="22"/>
              </w:rPr>
            </w:pPr>
            <w:r w:rsidRPr="00114C9B">
              <w:rPr>
                <w:rFonts w:ascii="Verdana" w:hAnsi="Verdana" w:cs="Arial"/>
                <w:sz w:val="22"/>
                <w:szCs w:val="22"/>
              </w:rPr>
              <w:t>Natalia caballero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0B1C84A4" w14:textId="7FE25EF9" w:rsidR="00253C55" w:rsidRPr="00025207" w:rsidRDefault="00984511" w:rsidP="00267EFF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Entidad Bancaria Mixta</w:t>
            </w:r>
          </w:p>
        </w:tc>
      </w:tr>
      <w:tr w:rsidR="00984511" w:rsidRPr="00025207" w14:paraId="052F3EA8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4485280A" w14:textId="70725FF9" w:rsidR="00984511" w:rsidRPr="00025207" w:rsidRDefault="001803FD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C</w:t>
            </w:r>
            <w:r w:rsidR="00984511" w:rsidRPr="00984511">
              <w:rPr>
                <w:rFonts w:ascii="Verdana" w:hAnsi="Verdana" w:cs="Arial"/>
                <w:sz w:val="22"/>
                <w:szCs w:val="22"/>
              </w:rPr>
              <w:t xml:space="preserve">amilo </w:t>
            </w:r>
            <w:r w:rsidR="007415D8" w:rsidRPr="00984511">
              <w:rPr>
                <w:rFonts w:ascii="Verdana" w:hAnsi="Verdana" w:cs="Arial"/>
                <w:sz w:val="22"/>
                <w:szCs w:val="22"/>
              </w:rPr>
              <w:t>Trujillo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435DEBE3" w14:textId="222FC3F6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Entidad Bancaria Mixta</w:t>
            </w:r>
          </w:p>
        </w:tc>
      </w:tr>
      <w:tr w:rsidR="00984511" w:rsidRPr="00025207" w14:paraId="42A601C6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008368AF" w14:textId="66AF46B5" w:rsidR="00984511" w:rsidRPr="00025207" w:rsidRDefault="00E0269E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Jefe</w:t>
            </w:r>
            <w:r w:rsidR="00984511" w:rsidRPr="00984511">
              <w:rPr>
                <w:rFonts w:ascii="Verdana" w:hAnsi="Verdana" w:cs="Arial"/>
                <w:sz w:val="22"/>
                <w:szCs w:val="22"/>
              </w:rPr>
              <w:t xml:space="preserve"> de </w:t>
            </w:r>
            <w:r w:rsidR="009509DB">
              <w:rPr>
                <w:rFonts w:ascii="Verdana" w:hAnsi="Verdana" w:cs="Arial"/>
                <w:sz w:val="22"/>
                <w:szCs w:val="22"/>
              </w:rPr>
              <w:t>obras y mantenimiento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4C53B726" w14:textId="2E0FD2B0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Entidad Bancaria Mixta</w:t>
            </w:r>
          </w:p>
        </w:tc>
      </w:tr>
      <w:tr w:rsidR="00984511" w:rsidRPr="00025207" w14:paraId="205030FE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759EED7B" w14:textId="7C86EBCD" w:rsidR="00984511" w:rsidRPr="00025207" w:rsidRDefault="001803FD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S</w:t>
            </w:r>
            <w:r w:rsidR="00984511" w:rsidRPr="00984511">
              <w:rPr>
                <w:rFonts w:ascii="Verdana" w:hAnsi="Verdana" w:cs="Arial"/>
                <w:sz w:val="22"/>
                <w:szCs w:val="22"/>
              </w:rPr>
              <w:t>upervisores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6D097EBE" w14:textId="4B18D894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Entidad Bancaria Mixta</w:t>
            </w:r>
          </w:p>
        </w:tc>
      </w:tr>
      <w:tr w:rsidR="00984511" w:rsidRPr="00025207" w14:paraId="7994AB18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3F743E64" w14:textId="2C676960" w:rsidR="00984511" w:rsidRPr="00025207" w:rsidRDefault="001803FD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C</w:t>
            </w:r>
            <w:r w:rsidR="00984511" w:rsidRPr="00984511">
              <w:rPr>
                <w:rFonts w:ascii="Verdana" w:hAnsi="Verdana" w:cs="Arial"/>
                <w:sz w:val="22"/>
                <w:szCs w:val="22"/>
              </w:rPr>
              <w:t>ontratista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698A4C0E" w14:textId="6AE2DD01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Externo</w:t>
            </w:r>
          </w:p>
        </w:tc>
      </w:tr>
      <w:tr w:rsidR="00984511" w:rsidRPr="00025207" w14:paraId="072FBA37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5774BB24" w14:textId="48802CD2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  <w:r w:rsidRPr="00984511">
              <w:rPr>
                <w:rFonts w:ascii="Verdana" w:hAnsi="Verdana" w:cs="Arial"/>
                <w:sz w:val="22"/>
                <w:szCs w:val="22"/>
              </w:rPr>
              <w:t>Área de gestión de procesos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343C44FF" w14:textId="3B6CD541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Entidad Bancaria Mixta</w:t>
            </w:r>
          </w:p>
        </w:tc>
      </w:tr>
      <w:tr w:rsidR="00984511" w:rsidRPr="00025207" w14:paraId="1C4A73FB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61059418" w14:textId="50568F26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  <w:r w:rsidRPr="00984511">
              <w:rPr>
                <w:rFonts w:ascii="Verdana" w:hAnsi="Verdana" w:cs="Arial"/>
                <w:sz w:val="22"/>
                <w:szCs w:val="22"/>
              </w:rPr>
              <w:t>Auditoria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2E0F4EB0" w14:textId="112ED865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Entidad Bancaria Mixta</w:t>
            </w:r>
          </w:p>
        </w:tc>
      </w:tr>
      <w:tr w:rsidR="00984511" w:rsidRPr="00025207" w14:paraId="447E5840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0BA81FB4" w14:textId="33598E9C" w:rsidR="00984511" w:rsidRPr="00984511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  <w:r w:rsidRPr="00984511">
              <w:rPr>
                <w:rFonts w:ascii="Verdana" w:hAnsi="Verdana" w:cs="Arial"/>
                <w:sz w:val="22"/>
                <w:szCs w:val="22"/>
              </w:rPr>
              <w:t>Gestión documental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4BD4F9C2" w14:textId="4C84BAD1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Entidad Bancaria Mixta</w:t>
            </w:r>
          </w:p>
        </w:tc>
      </w:tr>
      <w:tr w:rsidR="00984511" w:rsidRPr="00025207" w14:paraId="7362D7ED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71F64A73" w14:textId="551C5A4C" w:rsidR="00984511" w:rsidRPr="00025207" w:rsidRDefault="001E3582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Área</w:t>
            </w:r>
            <w:r w:rsidR="00984511" w:rsidRPr="00984511">
              <w:rPr>
                <w:rFonts w:ascii="Verdana" w:hAnsi="Verdana" w:cs="Arial"/>
                <w:sz w:val="22"/>
                <w:szCs w:val="22"/>
              </w:rPr>
              <w:t xml:space="preserve"> de documentación o archivo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1093063C" w14:textId="1D709ECD" w:rsidR="00984511" w:rsidRPr="00025207" w:rsidRDefault="004B7F9F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Externo</w:t>
            </w:r>
          </w:p>
        </w:tc>
      </w:tr>
      <w:tr w:rsidR="00984511" w:rsidRPr="00025207" w14:paraId="33BB37A5" w14:textId="77777777" w:rsidTr="00B9140A">
        <w:trPr>
          <w:trHeight w:val="270"/>
        </w:trPr>
        <w:tc>
          <w:tcPr>
            <w:tcW w:w="9692" w:type="dxa"/>
            <w:gridSpan w:val="3"/>
            <w:shd w:val="clear" w:color="auto" w:fill="555658"/>
            <w:vAlign w:val="center"/>
          </w:tcPr>
          <w:p w14:paraId="4D077FB6" w14:textId="45A9CE99" w:rsidR="00984511" w:rsidRPr="00025207" w:rsidRDefault="00984511" w:rsidP="00984511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Alcance</w:t>
            </w:r>
            <w:r w:rsidRPr="00405B73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 General del Proyecto / Entregables</w:t>
            </w:r>
          </w:p>
        </w:tc>
      </w:tr>
      <w:tr w:rsidR="00984511" w:rsidRPr="00025207" w14:paraId="1EF0E285" w14:textId="77777777" w:rsidTr="00B9140A">
        <w:trPr>
          <w:trHeight w:val="1292"/>
        </w:trPr>
        <w:tc>
          <w:tcPr>
            <w:tcW w:w="9692" w:type="dxa"/>
            <w:gridSpan w:val="3"/>
            <w:tcBorders>
              <w:bottom w:val="single" w:sz="4" w:space="0" w:color="6C9526"/>
            </w:tcBorders>
            <w:shd w:val="clear" w:color="auto" w:fill="FFFFFF" w:themeFill="background1"/>
            <w:vAlign w:val="center"/>
          </w:tcPr>
          <w:p w14:paraId="30527635" w14:textId="77777777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</w:p>
          <w:p w14:paraId="668D8ABF" w14:textId="4DD8BE64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El alcance del proyecto cuenta con 5 etapas las cuales </w:t>
            </w:r>
            <w:r w:rsidR="00E0269E">
              <w:rPr>
                <w:rFonts w:ascii="Verdana" w:hAnsi="Verdana" w:cs="Arial"/>
                <w:sz w:val="22"/>
                <w:szCs w:val="22"/>
              </w:rPr>
              <w:t>son</w:t>
            </w:r>
            <w:r>
              <w:rPr>
                <w:rFonts w:ascii="Verdana" w:hAnsi="Verdana" w:cs="Arial"/>
                <w:sz w:val="22"/>
                <w:szCs w:val="22"/>
              </w:rPr>
              <w:t xml:space="preserve"> el análisis, diseño</w:t>
            </w:r>
            <w:r w:rsidR="001E3582">
              <w:rPr>
                <w:rFonts w:ascii="Verdana" w:hAnsi="Verdana" w:cs="Arial"/>
                <w:sz w:val="22"/>
                <w:szCs w:val="22"/>
              </w:rPr>
              <w:t>,</w:t>
            </w:r>
            <w:r>
              <w:rPr>
                <w:rFonts w:ascii="Verdana" w:hAnsi="Verdana" w:cs="Arial"/>
                <w:sz w:val="22"/>
                <w:szCs w:val="22"/>
              </w:rPr>
              <w:t xml:space="preserve"> construcción</w:t>
            </w:r>
            <w:r w:rsidR="0019463C">
              <w:rPr>
                <w:rFonts w:ascii="Verdana" w:hAnsi="Verdana" w:cs="Arial"/>
                <w:sz w:val="22"/>
                <w:szCs w:val="22"/>
              </w:rPr>
              <w:t xml:space="preserve">, </w:t>
            </w:r>
            <w:r w:rsidR="001E3582">
              <w:rPr>
                <w:rFonts w:ascii="Verdana" w:hAnsi="Verdana" w:cs="Arial"/>
                <w:sz w:val="22"/>
                <w:szCs w:val="22"/>
              </w:rPr>
              <w:t>implementación</w:t>
            </w:r>
            <w:r w:rsidR="00D414ED">
              <w:rPr>
                <w:rFonts w:ascii="Verdana" w:hAnsi="Verdana" w:cs="Arial"/>
                <w:sz w:val="22"/>
                <w:szCs w:val="22"/>
              </w:rPr>
              <w:t xml:space="preserve"> y  operación</w:t>
            </w:r>
            <w:r w:rsidR="0019463C">
              <w:rPr>
                <w:rFonts w:ascii="Verdana" w:hAnsi="Verdana" w:cs="Arial"/>
                <w:sz w:val="22"/>
                <w:szCs w:val="22"/>
              </w:rPr>
              <w:t>, con el fin dar una solución a la necesidad que tiene en la actualidad</w:t>
            </w:r>
            <w:r w:rsidR="00E0269E">
              <w:rPr>
                <w:rFonts w:ascii="Verdana" w:hAnsi="Verdana" w:cs="Arial"/>
                <w:sz w:val="22"/>
                <w:szCs w:val="22"/>
              </w:rPr>
              <w:t xml:space="preserve"> en</w:t>
            </w:r>
            <w:r w:rsidR="0019463C">
              <w:rPr>
                <w:rFonts w:ascii="Verdana" w:hAnsi="Verdana" w:cs="Arial"/>
                <w:sz w:val="22"/>
                <w:szCs w:val="22"/>
              </w:rPr>
              <w:t xml:space="preserve"> la organización.</w:t>
            </w:r>
          </w:p>
          <w:p w14:paraId="0AB00D0A" w14:textId="77777777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84511" w:rsidRPr="00025207" w14:paraId="10FDA8DB" w14:textId="77777777" w:rsidTr="00B9140A">
        <w:trPr>
          <w:trHeight w:val="85"/>
        </w:trPr>
        <w:tc>
          <w:tcPr>
            <w:tcW w:w="9692" w:type="dxa"/>
            <w:gridSpan w:val="3"/>
            <w:tcBorders>
              <w:bottom w:val="single" w:sz="4" w:space="0" w:color="FFFFFF" w:themeColor="background1"/>
            </w:tcBorders>
            <w:shd w:val="clear" w:color="auto" w:fill="555658"/>
            <w:vAlign w:val="center"/>
          </w:tcPr>
          <w:p w14:paraId="1A2ED066" w14:textId="77777777" w:rsidR="00984511" w:rsidRPr="00025207" w:rsidRDefault="00984511" w:rsidP="00984511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b/>
                <w:sz w:val="22"/>
                <w:szCs w:val="22"/>
                <w:lang w:val="en-US"/>
              </w:rPr>
            </w:pPr>
            <w:r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Supuestos</w:t>
            </w:r>
            <w:r w:rsidRPr="00025207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</w:p>
        </w:tc>
      </w:tr>
      <w:tr w:rsidR="00984511" w:rsidRPr="00025207" w14:paraId="0E2782F0" w14:textId="77777777" w:rsidTr="00B9140A">
        <w:trPr>
          <w:trHeight w:val="853"/>
        </w:trPr>
        <w:tc>
          <w:tcPr>
            <w:tcW w:w="9692" w:type="dxa"/>
            <w:gridSpan w:val="3"/>
            <w:tcBorders>
              <w:bottom w:val="single" w:sz="4" w:space="0" w:color="6C9526"/>
            </w:tcBorders>
            <w:shd w:val="clear" w:color="auto" w:fill="auto"/>
            <w:vAlign w:val="center"/>
          </w:tcPr>
          <w:p w14:paraId="2C862FEE" w14:textId="32E982FF" w:rsidR="00984511" w:rsidRPr="00D05D54" w:rsidRDefault="00984511" w:rsidP="00984511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5FA314" w14:textId="7CE1C2A7" w:rsidR="00984511" w:rsidRDefault="0019463C" w:rsidP="0019463C">
            <w:pPr>
              <w:pStyle w:val="Prrafodelista"/>
              <w:numPr>
                <w:ilvl w:val="0"/>
                <w:numId w:val="28"/>
              </w:numPr>
              <w:rPr>
                <w:rFonts w:ascii="Verdana" w:hAnsi="Verdana" w:cs="Arial"/>
                <w:bCs/>
                <w:sz w:val="22"/>
                <w:szCs w:val="22"/>
              </w:rPr>
            </w:pPr>
            <w:r w:rsidRPr="0019463C">
              <w:rPr>
                <w:rFonts w:ascii="Verdana" w:hAnsi="Verdana" w:cs="Arial"/>
                <w:bCs/>
                <w:sz w:val="22"/>
                <w:szCs w:val="22"/>
              </w:rPr>
              <w:t>Se tiene total acceso a la información y construcción de la información de los participantes.</w:t>
            </w:r>
          </w:p>
          <w:p w14:paraId="539C3A43" w14:textId="14551D13" w:rsidR="0019463C" w:rsidRDefault="0019463C" w:rsidP="0019463C">
            <w:pPr>
              <w:pStyle w:val="Prrafodelista"/>
              <w:numPr>
                <w:ilvl w:val="0"/>
                <w:numId w:val="28"/>
              </w:numPr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Se tiene total aprobación de los planes de acción y del proyecto por parte de la dirección. </w:t>
            </w:r>
          </w:p>
          <w:p w14:paraId="2AD83ED0" w14:textId="74FA591B" w:rsidR="00984511" w:rsidRDefault="0019463C" w:rsidP="00984511">
            <w:pPr>
              <w:pStyle w:val="Prrafodelista"/>
              <w:numPr>
                <w:ilvl w:val="0"/>
                <w:numId w:val="28"/>
              </w:numPr>
              <w:rPr>
                <w:rFonts w:ascii="Verdana" w:hAnsi="Verdana" w:cs="Arial"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Los </w:t>
            </w:r>
            <w:r w:rsidR="00E0269E">
              <w:rPr>
                <w:rFonts w:ascii="Verdana" w:hAnsi="Verdana" w:cs="Arial"/>
                <w:bCs/>
                <w:sz w:val="22"/>
                <w:szCs w:val="22"/>
              </w:rPr>
              <w:t>supervisores  y apoyo a la supervisión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del proyecto accederán a contestar de forma correcta las encuestas realizadas dentro de la organización. </w:t>
            </w:r>
          </w:p>
          <w:p w14:paraId="43395206" w14:textId="77777777" w:rsidR="00E0269E" w:rsidRPr="0019463C" w:rsidRDefault="00E0269E" w:rsidP="00E0269E">
            <w:pPr>
              <w:pStyle w:val="Prrafodelista"/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44EE89C1" w14:textId="77777777" w:rsidR="00984511" w:rsidRPr="00D05D54" w:rsidRDefault="00984511" w:rsidP="00984511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984511" w:rsidRPr="00885572" w14:paraId="7D148826" w14:textId="77777777" w:rsidTr="00B9140A">
        <w:trPr>
          <w:trHeight w:val="45"/>
        </w:trPr>
        <w:tc>
          <w:tcPr>
            <w:tcW w:w="9692" w:type="dxa"/>
            <w:gridSpan w:val="3"/>
            <w:tcBorders>
              <w:bottom w:val="single" w:sz="4" w:space="0" w:color="6C9526"/>
            </w:tcBorders>
            <w:shd w:val="clear" w:color="auto" w:fill="555658"/>
            <w:vAlign w:val="center"/>
          </w:tcPr>
          <w:p w14:paraId="1CD6F227" w14:textId="77777777" w:rsidR="00984511" w:rsidRPr="00D05D54" w:rsidRDefault="00984511" w:rsidP="00984511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b/>
                <w:sz w:val="22"/>
                <w:szCs w:val="22"/>
                <w:lang w:val="en-US"/>
              </w:rPr>
            </w:pPr>
            <w:r w:rsidRPr="00B9140A">
              <w:rPr>
                <w:rFonts w:ascii="Verdana" w:hAnsi="Verdana" w:cs="Arial"/>
                <w:b/>
                <w:color w:val="F2F2F2" w:themeColor="background1" w:themeShade="F2"/>
                <w:sz w:val="22"/>
                <w:szCs w:val="22"/>
              </w:rPr>
              <w:t>Restricciones</w:t>
            </w:r>
          </w:p>
        </w:tc>
      </w:tr>
      <w:tr w:rsidR="00984511" w:rsidRPr="00025207" w14:paraId="251FB1C7" w14:textId="77777777" w:rsidTr="00B9140A">
        <w:trPr>
          <w:trHeight w:val="1873"/>
        </w:trPr>
        <w:tc>
          <w:tcPr>
            <w:tcW w:w="2587" w:type="dxa"/>
            <w:tcBorders>
              <w:top w:val="single" w:sz="4" w:space="0" w:color="6C9526"/>
              <w:bottom w:val="single" w:sz="4" w:space="0" w:color="6C9526"/>
            </w:tcBorders>
            <w:shd w:val="clear" w:color="auto" w:fill="555658"/>
            <w:vAlign w:val="center"/>
          </w:tcPr>
          <w:p w14:paraId="17B80CAC" w14:textId="77777777" w:rsidR="00984511" w:rsidRPr="00F84388" w:rsidRDefault="00984511" w:rsidP="00984511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F84388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lastRenderedPageBreak/>
              <w:t>Externas</w:t>
            </w:r>
            <w:r w:rsidRPr="00F84388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>:</w:t>
            </w:r>
          </w:p>
        </w:tc>
        <w:tc>
          <w:tcPr>
            <w:tcW w:w="7105" w:type="dxa"/>
            <w:gridSpan w:val="2"/>
            <w:shd w:val="clear" w:color="auto" w:fill="auto"/>
            <w:vAlign w:val="center"/>
          </w:tcPr>
          <w:p w14:paraId="2DDE4D0F" w14:textId="77777777" w:rsidR="00A178C7" w:rsidRPr="00405B73" w:rsidRDefault="00A178C7" w:rsidP="00A178C7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3EF704" w14:textId="72BA96AC" w:rsidR="00A178C7" w:rsidRPr="00A178C7" w:rsidRDefault="00A178C7" w:rsidP="00A178C7">
            <w:pPr>
              <w:pStyle w:val="Prrafodelista"/>
              <w:numPr>
                <w:ilvl w:val="0"/>
                <w:numId w:val="22"/>
              </w:numPr>
              <w:rPr>
                <w:rFonts w:ascii="Verdana" w:hAnsi="Verdana" w:cs="Arial"/>
                <w:bCs/>
                <w:sz w:val="22"/>
                <w:szCs w:val="22"/>
              </w:rPr>
            </w:pPr>
            <w:r w:rsidRPr="00D75857">
              <w:rPr>
                <w:rFonts w:ascii="Verdana" w:hAnsi="Verdana" w:cs="Arial"/>
                <w:bCs/>
                <w:sz w:val="22"/>
                <w:szCs w:val="22"/>
              </w:rPr>
              <w:t>Licencias</w:t>
            </w:r>
            <w:r w:rsidRPr="00A178C7">
              <w:rPr>
                <w:rFonts w:ascii="Verdana" w:hAnsi="Verdana" w:cs="Arial"/>
                <w:bCs/>
                <w:sz w:val="22"/>
                <w:szCs w:val="22"/>
                <w:lang w:val="en-US"/>
              </w:rPr>
              <w:t xml:space="preserve"> de </w:t>
            </w:r>
            <w:r w:rsidR="00D75857" w:rsidRPr="00D75857">
              <w:rPr>
                <w:rFonts w:ascii="Verdana" w:hAnsi="Verdana" w:cs="Arial"/>
                <w:bCs/>
                <w:sz w:val="22"/>
                <w:szCs w:val="22"/>
              </w:rPr>
              <w:t>construcción</w:t>
            </w:r>
            <w:r>
              <w:rPr>
                <w:rFonts w:ascii="Verdana" w:hAnsi="Verdana" w:cs="Arial"/>
                <w:bCs/>
                <w:sz w:val="22"/>
                <w:szCs w:val="22"/>
                <w:lang w:val="en-US"/>
              </w:rPr>
              <w:t>.</w:t>
            </w:r>
          </w:p>
          <w:p w14:paraId="3E9721A1" w14:textId="77777777" w:rsidR="00A178C7" w:rsidRPr="00A178C7" w:rsidRDefault="00A178C7" w:rsidP="00A178C7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1CB3F011" w14:textId="7A44DC5A" w:rsidR="00A178C7" w:rsidRPr="00A178C7" w:rsidRDefault="00A178C7" w:rsidP="00A178C7">
            <w:pPr>
              <w:pStyle w:val="Prrafodelista"/>
              <w:numPr>
                <w:ilvl w:val="0"/>
                <w:numId w:val="22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r w:rsidRPr="001270BC">
              <w:rPr>
                <w:rFonts w:ascii="Verdana" w:hAnsi="Verdana" w:cs="Arial"/>
                <w:bCs/>
                <w:sz w:val="22"/>
                <w:szCs w:val="22"/>
              </w:rPr>
              <w:t>Normativ</w:t>
            </w:r>
            <w:r w:rsidR="00D414ED">
              <w:rPr>
                <w:rFonts w:ascii="Verdana" w:hAnsi="Verdana" w:cs="Arial"/>
                <w:bCs/>
                <w:sz w:val="22"/>
                <w:szCs w:val="22"/>
              </w:rPr>
              <w:t>id</w:t>
            </w:r>
            <w:r w:rsidRPr="001270BC">
              <w:rPr>
                <w:rFonts w:ascii="Verdana" w:hAnsi="Verdana" w:cs="Arial"/>
                <w:bCs/>
                <w:sz w:val="22"/>
                <w:szCs w:val="22"/>
              </w:rPr>
              <w:t xml:space="preserve">ad </w:t>
            </w:r>
            <w:r w:rsidR="00D75857">
              <w:rPr>
                <w:rFonts w:ascii="Verdana" w:hAnsi="Verdana" w:cs="Arial"/>
                <w:bCs/>
                <w:sz w:val="22"/>
                <w:szCs w:val="22"/>
              </w:rPr>
              <w:t>d</w:t>
            </w:r>
            <w:r w:rsidRPr="001270BC">
              <w:rPr>
                <w:rFonts w:ascii="Verdana" w:hAnsi="Verdana" w:cs="Arial"/>
                <w:bCs/>
                <w:sz w:val="22"/>
                <w:szCs w:val="22"/>
              </w:rPr>
              <w:t xml:space="preserve">e </w:t>
            </w:r>
            <w:r w:rsidR="00D75857" w:rsidRPr="001270BC">
              <w:rPr>
                <w:rFonts w:ascii="Verdana" w:hAnsi="Verdana" w:cs="Arial"/>
                <w:bCs/>
                <w:sz w:val="22"/>
                <w:szCs w:val="22"/>
              </w:rPr>
              <w:t>con</w:t>
            </w:r>
            <w:r w:rsidR="00D75857">
              <w:rPr>
                <w:rFonts w:ascii="Verdana" w:hAnsi="Verdana" w:cs="Arial"/>
                <w:bCs/>
                <w:sz w:val="22"/>
                <w:szCs w:val="22"/>
              </w:rPr>
              <w:t>s</w:t>
            </w:r>
            <w:r w:rsidR="00D75857" w:rsidRPr="001270BC">
              <w:rPr>
                <w:rFonts w:ascii="Verdana" w:hAnsi="Verdana" w:cs="Arial"/>
                <w:bCs/>
                <w:sz w:val="22"/>
                <w:szCs w:val="22"/>
              </w:rPr>
              <w:t>trucción</w:t>
            </w:r>
            <w:r w:rsidRPr="001270BC">
              <w:rPr>
                <w:rFonts w:ascii="Verdana" w:hAnsi="Verdana" w:cs="Arial"/>
                <w:bCs/>
                <w:sz w:val="22"/>
                <w:szCs w:val="22"/>
              </w:rPr>
              <w:t xml:space="preserve"> sobre las edificaciones bancarias.</w:t>
            </w:r>
          </w:p>
          <w:p w14:paraId="3E0D7B0B" w14:textId="77777777" w:rsidR="00A178C7" w:rsidRPr="00A178C7" w:rsidRDefault="00A178C7" w:rsidP="00A178C7">
            <w:pPr>
              <w:pStyle w:val="Prrafodelista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D72E7C" w14:textId="6C284741" w:rsidR="00A178C7" w:rsidRPr="00A178C7" w:rsidRDefault="00A178C7" w:rsidP="00A178C7">
            <w:pPr>
              <w:pStyle w:val="Prrafodelista"/>
              <w:numPr>
                <w:ilvl w:val="0"/>
                <w:numId w:val="22"/>
              </w:numPr>
              <w:rPr>
                <w:rFonts w:ascii="Verdana" w:hAnsi="Verdana" w:cs="Arial"/>
                <w:bCs/>
                <w:sz w:val="22"/>
                <w:szCs w:val="22"/>
              </w:rPr>
            </w:pPr>
            <w:r w:rsidRPr="00A178C7">
              <w:rPr>
                <w:rFonts w:ascii="Verdana" w:hAnsi="Verdana" w:cs="Arial"/>
                <w:bCs/>
                <w:sz w:val="22"/>
                <w:szCs w:val="22"/>
              </w:rPr>
              <w:t>Normatividades eléctricas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 </w:t>
            </w:r>
            <w:r w:rsidR="00D75857">
              <w:rPr>
                <w:rFonts w:ascii="Verdana" w:hAnsi="Verdana" w:cs="Arial"/>
                <w:bCs/>
                <w:sz w:val="22"/>
                <w:szCs w:val="22"/>
              </w:rPr>
              <w:t>R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 xml:space="preserve">etie y </w:t>
            </w:r>
            <w:r w:rsidR="00D75857">
              <w:rPr>
                <w:rFonts w:ascii="Verdana" w:hAnsi="Verdana" w:cs="Arial"/>
                <w:bCs/>
                <w:sz w:val="22"/>
                <w:szCs w:val="22"/>
              </w:rPr>
              <w:t>R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>etila</w:t>
            </w:r>
            <w:r w:rsidR="00460168">
              <w:rPr>
                <w:rFonts w:ascii="Verdana" w:hAnsi="Verdana" w:cs="Arial"/>
                <w:bCs/>
                <w:sz w:val="22"/>
                <w:szCs w:val="22"/>
              </w:rPr>
              <w:t>p</w:t>
            </w:r>
          </w:p>
          <w:p w14:paraId="10833870" w14:textId="77777777" w:rsidR="00A178C7" w:rsidRPr="00A178C7" w:rsidRDefault="00A178C7" w:rsidP="00A178C7">
            <w:pPr>
              <w:pStyle w:val="Prrafodelista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CAE77F" w14:textId="75FA929B" w:rsidR="00A178C7" w:rsidRPr="00A178C7" w:rsidRDefault="00A178C7" w:rsidP="00D75857">
            <w:pPr>
              <w:pStyle w:val="Prrafodelista"/>
              <w:ind w:left="360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984511" w:rsidRPr="00025207" w14:paraId="1AE07626" w14:textId="77777777" w:rsidTr="00B9140A">
        <w:trPr>
          <w:trHeight w:val="1456"/>
        </w:trPr>
        <w:tc>
          <w:tcPr>
            <w:tcW w:w="2587" w:type="dxa"/>
            <w:tcBorders>
              <w:top w:val="single" w:sz="4" w:space="0" w:color="6C9526"/>
            </w:tcBorders>
            <w:shd w:val="clear" w:color="auto" w:fill="555658"/>
            <w:vAlign w:val="center"/>
          </w:tcPr>
          <w:p w14:paraId="4BF3F370" w14:textId="77777777" w:rsidR="00984511" w:rsidRPr="00F84388" w:rsidRDefault="00984511" w:rsidP="00984511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 w:rsidRPr="00F84388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Internas:</w:t>
            </w:r>
          </w:p>
        </w:tc>
        <w:tc>
          <w:tcPr>
            <w:tcW w:w="7105" w:type="dxa"/>
            <w:gridSpan w:val="2"/>
            <w:shd w:val="clear" w:color="auto" w:fill="auto"/>
            <w:vAlign w:val="center"/>
          </w:tcPr>
          <w:p w14:paraId="383961DE" w14:textId="07810B23" w:rsidR="0019463C" w:rsidRPr="00405B73" w:rsidRDefault="0019463C" w:rsidP="00515870">
            <w:pPr>
              <w:pStyle w:val="Prrafodelista"/>
              <w:numPr>
                <w:ilvl w:val="0"/>
                <w:numId w:val="22"/>
              </w:numPr>
              <w:rPr>
                <w:rFonts w:ascii="Verdana" w:hAnsi="Verdana" w:cs="Arial"/>
                <w:bCs/>
                <w:sz w:val="22"/>
                <w:szCs w:val="22"/>
              </w:rPr>
            </w:pPr>
            <w:r w:rsidRPr="00405B73">
              <w:rPr>
                <w:rFonts w:ascii="Verdana" w:hAnsi="Verdana" w:cs="Arial"/>
                <w:bCs/>
                <w:sz w:val="22"/>
                <w:szCs w:val="22"/>
              </w:rPr>
              <w:t xml:space="preserve">La </w:t>
            </w:r>
            <w:r w:rsidR="001803FD" w:rsidRPr="00405B73">
              <w:rPr>
                <w:rFonts w:ascii="Verdana" w:hAnsi="Verdana" w:cs="Arial"/>
                <w:bCs/>
                <w:sz w:val="22"/>
                <w:szCs w:val="22"/>
              </w:rPr>
              <w:t>aprobación</w:t>
            </w:r>
            <w:r w:rsidRPr="00405B73">
              <w:rPr>
                <w:rFonts w:ascii="Verdana" w:hAnsi="Verdana" w:cs="Arial"/>
                <w:bCs/>
                <w:sz w:val="22"/>
                <w:szCs w:val="22"/>
              </w:rPr>
              <w:t xml:space="preserve">  por parte del gerente </w:t>
            </w:r>
          </w:p>
          <w:p w14:paraId="480A4E90" w14:textId="726B6B60" w:rsidR="00984511" w:rsidRPr="00405B73" w:rsidRDefault="0019463C" w:rsidP="00984511">
            <w:pPr>
              <w:pStyle w:val="Prrafodelista"/>
              <w:numPr>
                <w:ilvl w:val="0"/>
                <w:numId w:val="22"/>
              </w:numPr>
              <w:rPr>
                <w:rFonts w:ascii="Verdana" w:hAnsi="Verdana" w:cs="Arial"/>
                <w:bCs/>
                <w:sz w:val="22"/>
                <w:szCs w:val="22"/>
              </w:rPr>
            </w:pPr>
            <w:r w:rsidRPr="00405B73">
              <w:rPr>
                <w:rFonts w:ascii="Verdana" w:hAnsi="Verdana" w:cs="Arial"/>
                <w:bCs/>
                <w:sz w:val="22"/>
                <w:szCs w:val="22"/>
              </w:rPr>
              <w:t>El tiempo de Desarrollo de la maestría</w:t>
            </w:r>
          </w:p>
          <w:p w14:paraId="006061D9" w14:textId="1398D124" w:rsidR="00515870" w:rsidRPr="00405B73" w:rsidRDefault="00515870" w:rsidP="00515870">
            <w:pPr>
              <w:pStyle w:val="Prrafodelista"/>
              <w:numPr>
                <w:ilvl w:val="0"/>
                <w:numId w:val="22"/>
              </w:numPr>
              <w:rPr>
                <w:rFonts w:ascii="Verdana" w:hAnsi="Verdana" w:cs="Arial"/>
                <w:bCs/>
                <w:sz w:val="22"/>
                <w:szCs w:val="22"/>
              </w:rPr>
            </w:pPr>
            <w:r w:rsidRPr="00405B73">
              <w:rPr>
                <w:rFonts w:ascii="Verdana" w:hAnsi="Verdana" w:cs="Arial"/>
                <w:bCs/>
                <w:sz w:val="22"/>
                <w:szCs w:val="22"/>
              </w:rPr>
              <w:t>Cultura y dinámica organizacional no permita modificaciones en los procesos y procedimientos.</w:t>
            </w:r>
          </w:p>
          <w:p w14:paraId="13538921" w14:textId="1148C67B" w:rsidR="00984511" w:rsidRPr="00A178C7" w:rsidRDefault="00515870" w:rsidP="00A178C7">
            <w:pPr>
              <w:pStyle w:val="Prrafodelista"/>
              <w:numPr>
                <w:ilvl w:val="0"/>
                <w:numId w:val="22"/>
              </w:numPr>
              <w:rPr>
                <w:rFonts w:ascii="Verdana" w:hAnsi="Verdana" w:cs="Arial"/>
                <w:bCs/>
                <w:sz w:val="22"/>
                <w:szCs w:val="22"/>
              </w:rPr>
            </w:pPr>
            <w:r w:rsidRPr="00405B73">
              <w:rPr>
                <w:rFonts w:ascii="Verdana" w:hAnsi="Verdana" w:cs="Arial"/>
                <w:bCs/>
                <w:sz w:val="22"/>
                <w:szCs w:val="22"/>
              </w:rPr>
              <w:t>La desconexión que puede haber entre gestión organizacional y las gerencias que tienen a cargo los macroprocesos del BAC.</w:t>
            </w:r>
          </w:p>
          <w:p w14:paraId="295253BA" w14:textId="77777777" w:rsidR="00984511" w:rsidRDefault="00984511" w:rsidP="00984511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C40ACA" w14:textId="77777777" w:rsidR="009509DB" w:rsidRDefault="009509DB" w:rsidP="00984511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32783B" w14:textId="77777777" w:rsidR="009509DB" w:rsidRDefault="009509DB" w:rsidP="00984511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ECEA2D" w14:textId="26DE9CCF" w:rsidR="009509DB" w:rsidRPr="00405B73" w:rsidRDefault="009509DB" w:rsidP="00984511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984511" w:rsidRPr="00025207" w14:paraId="6313C17B" w14:textId="77777777" w:rsidTr="00F80049">
        <w:trPr>
          <w:trHeight w:val="276"/>
        </w:trPr>
        <w:tc>
          <w:tcPr>
            <w:tcW w:w="9692" w:type="dxa"/>
            <w:gridSpan w:val="3"/>
            <w:shd w:val="clear" w:color="auto" w:fill="555658"/>
            <w:vAlign w:val="center"/>
          </w:tcPr>
          <w:p w14:paraId="39CC0620" w14:textId="2C23D3D5" w:rsidR="00984511" w:rsidRPr="00405B73" w:rsidRDefault="00984511" w:rsidP="00984511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Ciclo de Vida del Proyecto</w:t>
            </w:r>
          </w:p>
        </w:tc>
      </w:tr>
      <w:tr w:rsidR="00984511" w:rsidRPr="00EB44D5" w14:paraId="64A88BAE" w14:textId="77777777" w:rsidTr="00E20840">
        <w:tblPrEx>
          <w:tblCellMar>
            <w:left w:w="70" w:type="dxa"/>
            <w:right w:w="70" w:type="dxa"/>
          </w:tblCellMar>
        </w:tblPrEx>
        <w:trPr>
          <w:trHeight w:val="972"/>
        </w:trPr>
        <w:tc>
          <w:tcPr>
            <w:tcW w:w="9692" w:type="dxa"/>
            <w:gridSpan w:val="3"/>
            <w:shd w:val="clear" w:color="auto" w:fill="auto"/>
            <w:vAlign w:val="center"/>
          </w:tcPr>
          <w:p w14:paraId="04A021A0" w14:textId="562573F8" w:rsidR="00984511" w:rsidRDefault="0019463C" w:rsidP="00515870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b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0481E127" wp14:editId="5997AD87">
                  <wp:extent cx="5486400" cy="3200400"/>
                  <wp:effectExtent l="0" t="0" r="38100" b="0"/>
                  <wp:docPr id="1" name="Diagrama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8" r:lo="rId9" r:qs="rId10" r:cs="rId11"/>
                    </a:graphicData>
                  </a:graphic>
                </wp:inline>
              </w:drawing>
            </w:r>
          </w:p>
          <w:p w14:paraId="75DEDB30" w14:textId="018BC870" w:rsidR="00E20840" w:rsidRDefault="00E20840" w:rsidP="00515870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6A9517DF" w14:textId="6A349863" w:rsidR="00E20840" w:rsidRDefault="008A4D81" w:rsidP="00515870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EC6F36A" wp14:editId="36F36A7C">
                  <wp:extent cx="6137349" cy="3667125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324" cy="3676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05A869" w14:textId="501A8DCC" w:rsidR="00697B1F" w:rsidRDefault="00697B1F" w:rsidP="00515870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25BEBA28" w14:textId="3C3B50C4" w:rsidR="00697B1F" w:rsidRDefault="00697B1F" w:rsidP="00515870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4A96472B" w14:textId="02351FE8" w:rsidR="009509DB" w:rsidRDefault="009509DB" w:rsidP="00515870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4B15AE3E" w14:textId="77777777" w:rsidR="009509DB" w:rsidRPr="00EB44D5" w:rsidRDefault="009509DB" w:rsidP="00515870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0E36BACA" w14:textId="77777777" w:rsidR="00984511" w:rsidRPr="00EB44D5" w:rsidRDefault="00984511" w:rsidP="00515870">
            <w:pPr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4511" w:rsidRPr="00025207" w14:paraId="146DBD36" w14:textId="77777777" w:rsidTr="00F80049">
        <w:trPr>
          <w:trHeight w:val="276"/>
        </w:trPr>
        <w:tc>
          <w:tcPr>
            <w:tcW w:w="9692" w:type="dxa"/>
            <w:gridSpan w:val="3"/>
            <w:shd w:val="clear" w:color="auto" w:fill="555658"/>
            <w:vAlign w:val="center"/>
          </w:tcPr>
          <w:p w14:paraId="4224AF81" w14:textId="5B3228AC" w:rsidR="00984511" w:rsidRPr="00025207" w:rsidRDefault="00984511" w:rsidP="00984511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lastRenderedPageBreak/>
              <w:t>Cronograma de Hitos Principales</w:t>
            </w:r>
          </w:p>
        </w:tc>
      </w:tr>
      <w:tr w:rsidR="00984511" w:rsidRPr="00885572" w14:paraId="6302668A" w14:textId="77777777" w:rsidTr="00C51B03">
        <w:trPr>
          <w:trHeight w:val="315"/>
        </w:trPr>
        <w:tc>
          <w:tcPr>
            <w:tcW w:w="4390" w:type="dxa"/>
            <w:gridSpan w:val="2"/>
            <w:tcBorders>
              <w:top w:val="single" w:sz="4" w:space="0" w:color="6C9526"/>
              <w:right w:val="single" w:sz="4" w:space="0" w:color="FFFFFF" w:themeColor="background1"/>
            </w:tcBorders>
            <w:shd w:val="clear" w:color="auto" w:fill="555658"/>
            <w:vAlign w:val="center"/>
          </w:tcPr>
          <w:p w14:paraId="7D17BD0C" w14:textId="4A725181" w:rsidR="00984511" w:rsidRPr="00885572" w:rsidRDefault="00984511" w:rsidP="00984511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</w:pPr>
            <w:r w:rsidRPr="0088557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Nombre</w:t>
            </w:r>
            <w:r w:rsidRPr="0088557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>del Hito</w:t>
            </w:r>
          </w:p>
        </w:tc>
        <w:tc>
          <w:tcPr>
            <w:tcW w:w="5302" w:type="dxa"/>
            <w:tcBorders>
              <w:top w:val="single" w:sz="4" w:space="0" w:color="6C9526"/>
              <w:left w:val="single" w:sz="4" w:space="0" w:color="FFFFFF" w:themeColor="background1"/>
              <w:right w:val="nil"/>
            </w:tcBorders>
            <w:shd w:val="clear" w:color="auto" w:fill="555658"/>
            <w:vAlign w:val="center"/>
          </w:tcPr>
          <w:p w14:paraId="12BC75DD" w14:textId="15EA0316" w:rsidR="00984511" w:rsidRPr="00885572" w:rsidRDefault="00984511" w:rsidP="00984511">
            <w:p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Fecha de Entrega</w:t>
            </w:r>
          </w:p>
        </w:tc>
      </w:tr>
      <w:tr w:rsidR="00984511" w:rsidRPr="00025207" w14:paraId="574CE703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6E24B25E" w14:textId="7FFA52E3" w:rsidR="00984511" w:rsidRPr="00605B6D" w:rsidRDefault="00160D8A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Fase de Análisis Termin</w:t>
            </w:r>
            <w:r w:rsidR="009509DB">
              <w:rPr>
                <w:rFonts w:ascii="Verdana" w:hAnsi="Verdana" w:cs="Arial"/>
                <w:sz w:val="22"/>
                <w:szCs w:val="22"/>
              </w:rPr>
              <w:t>ado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10DBB21E" w14:textId="36A96DA8" w:rsidR="00984511" w:rsidRPr="00025207" w:rsidRDefault="00697B1F" w:rsidP="00114C9B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2/03/2022</w:t>
            </w:r>
          </w:p>
        </w:tc>
      </w:tr>
      <w:tr w:rsidR="00984511" w:rsidRPr="00025207" w14:paraId="0E4D0645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3C474E2F" w14:textId="7990438B" w:rsidR="00984511" w:rsidRPr="00025207" w:rsidRDefault="00160D8A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Fase de Diseño Termin</w:t>
            </w:r>
            <w:r w:rsidR="009509DB">
              <w:rPr>
                <w:rFonts w:ascii="Verdana" w:hAnsi="Verdana" w:cs="Arial"/>
                <w:sz w:val="22"/>
                <w:szCs w:val="22"/>
              </w:rPr>
              <w:t>ado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168F30BA" w14:textId="680BB329" w:rsidR="00984511" w:rsidRPr="00025207" w:rsidRDefault="00114C9B" w:rsidP="00114C9B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21</w:t>
            </w:r>
            <w:r w:rsidR="00697B1F">
              <w:rPr>
                <w:rFonts w:ascii="Verdana" w:hAnsi="Verdana" w:cs="Arial"/>
                <w:sz w:val="22"/>
                <w:szCs w:val="22"/>
              </w:rPr>
              <w:t>/0</w:t>
            </w:r>
            <w:r>
              <w:rPr>
                <w:rFonts w:ascii="Verdana" w:hAnsi="Verdana" w:cs="Arial"/>
                <w:sz w:val="22"/>
                <w:szCs w:val="22"/>
              </w:rPr>
              <w:t>3</w:t>
            </w:r>
            <w:r w:rsidR="00697B1F">
              <w:rPr>
                <w:rFonts w:ascii="Verdana" w:hAnsi="Verdana" w:cs="Arial"/>
                <w:sz w:val="22"/>
                <w:szCs w:val="22"/>
              </w:rPr>
              <w:t>/2022</w:t>
            </w:r>
          </w:p>
        </w:tc>
      </w:tr>
      <w:tr w:rsidR="00984511" w:rsidRPr="00025207" w14:paraId="68C5238D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3BF64F79" w14:textId="56BE4519" w:rsidR="00984511" w:rsidRPr="00025207" w:rsidRDefault="00160D8A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Fase de construcción Terminado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73539697" w14:textId="267573D0" w:rsidR="00984511" w:rsidRPr="00025207" w:rsidRDefault="00697B1F" w:rsidP="00114C9B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</w:t>
            </w:r>
            <w:r w:rsidR="00114C9B">
              <w:rPr>
                <w:rFonts w:ascii="Verdana" w:hAnsi="Verdana" w:cs="Arial"/>
                <w:sz w:val="22"/>
                <w:szCs w:val="22"/>
              </w:rPr>
              <w:t>1</w:t>
            </w:r>
            <w:r>
              <w:rPr>
                <w:rFonts w:ascii="Verdana" w:hAnsi="Verdana" w:cs="Arial"/>
                <w:sz w:val="22"/>
                <w:szCs w:val="22"/>
              </w:rPr>
              <w:t>/05/2022</w:t>
            </w:r>
          </w:p>
        </w:tc>
      </w:tr>
      <w:tr w:rsidR="00984511" w:rsidRPr="00025207" w14:paraId="63D0C519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6DF1CC6F" w14:textId="1E0C3D32" w:rsidR="00984511" w:rsidRPr="00025207" w:rsidRDefault="00160D8A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Fase de implementación Terminado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703CB3F6" w14:textId="34AF02DB" w:rsidR="00984511" w:rsidRPr="00025207" w:rsidRDefault="00697B1F" w:rsidP="00114C9B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1</w:t>
            </w:r>
            <w:r w:rsidR="00114C9B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>/0</w:t>
            </w:r>
            <w:r w:rsidR="00114C9B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>/2022</w:t>
            </w:r>
          </w:p>
        </w:tc>
      </w:tr>
      <w:tr w:rsidR="00984511" w:rsidRPr="00025207" w14:paraId="3D3C972E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5B263D1A" w14:textId="5F49B861" w:rsidR="00984511" w:rsidRPr="00025207" w:rsidRDefault="00160D8A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Fase de operación Terminado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6502F34C" w14:textId="759DC396" w:rsidR="00984511" w:rsidRPr="00025207" w:rsidRDefault="00114C9B" w:rsidP="00114C9B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09/08/2022</w:t>
            </w:r>
          </w:p>
        </w:tc>
      </w:tr>
      <w:tr w:rsidR="00984511" w:rsidRPr="00025207" w14:paraId="1724FC8A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5880A11E" w14:textId="77777777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59B1DAD5" w14:textId="77777777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84511" w:rsidRPr="00025207" w14:paraId="57BB3A7C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4B07A631" w14:textId="77777777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7F7F7512" w14:textId="77777777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84511" w:rsidRPr="00025207" w14:paraId="3F92007C" w14:textId="77777777" w:rsidTr="00C51B03">
        <w:trPr>
          <w:trHeight w:val="270"/>
        </w:trPr>
        <w:tc>
          <w:tcPr>
            <w:tcW w:w="4390" w:type="dxa"/>
            <w:gridSpan w:val="2"/>
            <w:shd w:val="clear" w:color="auto" w:fill="FFFFFF" w:themeFill="background1"/>
            <w:vAlign w:val="center"/>
          </w:tcPr>
          <w:p w14:paraId="28B07C07" w14:textId="6BB46A37" w:rsidR="00984511" w:rsidRPr="00025207" w:rsidRDefault="00F15939" w:rsidP="00984511">
            <w:pPr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ANEXO CRONOGRAMA </w:t>
            </w:r>
          </w:p>
        </w:tc>
        <w:tc>
          <w:tcPr>
            <w:tcW w:w="5302" w:type="dxa"/>
            <w:shd w:val="clear" w:color="auto" w:fill="FFFFFF" w:themeFill="background1"/>
            <w:vAlign w:val="center"/>
          </w:tcPr>
          <w:p w14:paraId="1592E619" w14:textId="77777777" w:rsidR="00984511" w:rsidRPr="00025207" w:rsidRDefault="00984511" w:rsidP="00984511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984511" w:rsidRPr="00025207" w14:paraId="09861728" w14:textId="77777777" w:rsidTr="00B9140A">
        <w:trPr>
          <w:trHeight w:val="276"/>
        </w:trPr>
        <w:tc>
          <w:tcPr>
            <w:tcW w:w="9692" w:type="dxa"/>
            <w:gridSpan w:val="3"/>
            <w:shd w:val="clear" w:color="auto" w:fill="555658"/>
            <w:vAlign w:val="center"/>
          </w:tcPr>
          <w:p w14:paraId="30215351" w14:textId="460F44CF" w:rsidR="00984511" w:rsidRPr="00025207" w:rsidRDefault="00984511" w:rsidP="00984511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b/>
                <w:sz w:val="22"/>
                <w:szCs w:val="22"/>
                <w:lang w:val="en-US"/>
              </w:rPr>
            </w:pPr>
            <w:r w:rsidRPr="0088557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Presupuesto Aprobado</w:t>
            </w:r>
          </w:p>
        </w:tc>
      </w:tr>
      <w:tr w:rsidR="00984511" w:rsidRPr="00885572" w14:paraId="0AECB0CD" w14:textId="77777777" w:rsidTr="00B9140A">
        <w:trPr>
          <w:trHeight w:val="972"/>
        </w:trPr>
        <w:tc>
          <w:tcPr>
            <w:tcW w:w="9692" w:type="dxa"/>
            <w:gridSpan w:val="3"/>
            <w:shd w:val="clear" w:color="auto" w:fill="auto"/>
            <w:vAlign w:val="center"/>
          </w:tcPr>
          <w:tbl>
            <w:tblPr>
              <w:tblW w:w="10400" w:type="dxa"/>
              <w:tblCellMar>
                <w:top w:w="15" w:type="dxa"/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66"/>
              <w:gridCol w:w="3350"/>
              <w:gridCol w:w="1172"/>
              <w:gridCol w:w="2197"/>
              <w:gridCol w:w="2369"/>
              <w:gridCol w:w="146"/>
            </w:tblGrid>
            <w:tr w:rsidR="001270BC" w:rsidRPr="001270BC" w14:paraId="41FF1529" w14:textId="77777777" w:rsidTr="001270BC">
              <w:trPr>
                <w:gridAfter w:val="1"/>
                <w:wAfter w:w="146" w:type="dxa"/>
                <w:trHeight w:hRule="exact" w:val="300"/>
              </w:trPr>
              <w:tc>
                <w:tcPr>
                  <w:tcW w:w="568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000000"/>
                  <w:vAlign w:val="center"/>
                  <w:hideMark/>
                </w:tcPr>
                <w:p w14:paraId="6AB52238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FFFFFF"/>
                      <w:lang w:eastAsia="es-CO"/>
                    </w:rPr>
                  </w:pPr>
                  <w:r w:rsidRPr="001270BC">
                    <w:rPr>
                      <w:color w:val="FFFFFF"/>
                      <w:lang w:eastAsia="es-CO"/>
                    </w:rPr>
                    <w:t xml:space="preserve">PRESUPUESTO </w:t>
                  </w:r>
                </w:p>
              </w:tc>
              <w:tc>
                <w:tcPr>
                  <w:tcW w:w="219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000000"/>
                  <w:vAlign w:val="center"/>
                  <w:hideMark/>
                </w:tcPr>
                <w:p w14:paraId="41EEA85E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FFFFFF"/>
                      <w:lang w:eastAsia="es-CO"/>
                    </w:rPr>
                  </w:pPr>
                  <w:r w:rsidRPr="001270BC">
                    <w:rPr>
                      <w:color w:val="FFFFFF"/>
                      <w:lang w:eastAsia="es-CO"/>
                    </w:rPr>
                    <w:t xml:space="preserve">DESCRIPCION </w:t>
                  </w:r>
                </w:p>
              </w:tc>
              <w:tc>
                <w:tcPr>
                  <w:tcW w:w="236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000000"/>
                  <w:vAlign w:val="center"/>
                  <w:hideMark/>
                </w:tcPr>
                <w:p w14:paraId="7BBDF8CF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FFFFFF"/>
                      <w:lang w:eastAsia="es-CO"/>
                    </w:rPr>
                  </w:pPr>
                  <w:r w:rsidRPr="001270BC">
                    <w:rPr>
                      <w:color w:val="FFFFFF"/>
                      <w:lang w:eastAsia="es-CO"/>
                    </w:rPr>
                    <w:t xml:space="preserve">VALO TOTAL </w:t>
                  </w:r>
                </w:p>
              </w:tc>
            </w:tr>
            <w:tr w:rsidR="001270BC" w:rsidRPr="001270BC" w14:paraId="259F603A" w14:textId="77777777" w:rsidTr="001270BC">
              <w:trPr>
                <w:gridAfter w:val="1"/>
                <w:wAfter w:w="146" w:type="dxa"/>
                <w:trHeight w:hRule="exact" w:val="450"/>
              </w:trPr>
              <w:tc>
                <w:tcPr>
                  <w:tcW w:w="1166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DB986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33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720DA5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0 COMPRA DE EQUIPOS Y ARRIENDO</w:t>
                  </w:r>
                </w:p>
              </w:tc>
              <w:tc>
                <w:tcPr>
                  <w:tcW w:w="117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823A3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21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8FF8666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EQUIPOS DE OFICINA</w:t>
                  </w:r>
                </w:p>
              </w:tc>
              <w:tc>
                <w:tcPr>
                  <w:tcW w:w="23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DD3E905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$48.450.000</w:t>
                  </w:r>
                </w:p>
              </w:tc>
            </w:tr>
            <w:tr w:rsidR="001270BC" w:rsidRPr="001270BC" w14:paraId="35B1EE50" w14:textId="77777777" w:rsidTr="001270BC">
              <w:trPr>
                <w:trHeight w:val="30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3B4AC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B015CB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17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410FCC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219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07D31B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23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33AB66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73A5F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</w:p>
              </w:tc>
            </w:tr>
            <w:tr w:rsidR="001270BC" w:rsidRPr="001270BC" w14:paraId="1D0CA61C" w14:textId="77777777" w:rsidTr="001270BC">
              <w:trPr>
                <w:trHeight w:hRule="exact" w:val="510"/>
              </w:trPr>
              <w:tc>
                <w:tcPr>
                  <w:tcW w:w="11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1042DD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E1DCEC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E50BE5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0638F1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ARRIENDO POR18 MESES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2C34CD7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$36.000.000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7967C565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521B60C5" w14:textId="77777777" w:rsidTr="001270BC">
              <w:trPr>
                <w:trHeight w:hRule="exact" w:val="300"/>
              </w:trPr>
              <w:tc>
                <w:tcPr>
                  <w:tcW w:w="116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4D41BD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5DCE4"/>
                  <w:vAlign w:val="center"/>
                  <w:hideMark/>
                </w:tcPr>
                <w:p w14:paraId="73DFA0A9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5DCE4"/>
                  <w:vAlign w:val="center"/>
                  <w:hideMark/>
                </w:tcPr>
                <w:p w14:paraId="65236BA7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5DCE4"/>
                  <w:vAlign w:val="center"/>
                  <w:hideMark/>
                </w:tcPr>
                <w:p w14:paraId="1AE5D40A" w14:textId="4F8D34FF" w:rsidR="001270BC" w:rsidRPr="001270BC" w:rsidRDefault="00D75857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Total,</w:t>
                  </w:r>
                  <w:r w:rsidR="001270BC" w:rsidRPr="001270BC">
                    <w:rPr>
                      <w:b/>
                      <w:bCs/>
                      <w:color w:val="000000"/>
                      <w:lang w:eastAsia="es-CO"/>
                    </w:rPr>
                    <w:t xml:space="preserve"> Fase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7E044C76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$84.450.000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05F639FD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637D0521" w14:textId="77777777" w:rsidTr="001270BC">
              <w:trPr>
                <w:trHeight w:hRule="exact" w:val="765"/>
              </w:trPr>
              <w:tc>
                <w:tcPr>
                  <w:tcW w:w="1166" w:type="dxa"/>
                  <w:vMerge w:val="restar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5C58CD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lastRenderedPageBreak/>
                    <w:t> </w:t>
                  </w:r>
                </w:p>
              </w:tc>
              <w:tc>
                <w:tcPr>
                  <w:tcW w:w="33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4C7BE9D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1 ANALISIS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E8568A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1,1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4CCD3D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  <w:r w:rsidRPr="001270BC">
                    <w:rPr>
                      <w:lang w:eastAsia="es-CO"/>
                    </w:rPr>
                    <w:t xml:space="preserve">INFORME LEVANTAMIENTO DE LA INFORMACION 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E6A8695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lang w:eastAsia="es-CO"/>
                    </w:rPr>
                  </w:pPr>
                  <w:r w:rsidRPr="001270BC">
                    <w:rPr>
                      <w:lang w:eastAsia="es-CO"/>
                    </w:rPr>
                    <w:t>$29.965.943,30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67B9F1C5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2E589290" w14:textId="77777777" w:rsidTr="001270BC">
              <w:trPr>
                <w:trHeight w:hRule="exact" w:val="51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3AB8C6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DCF727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667C8B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1,2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C4C76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  <w:r w:rsidRPr="001270BC">
                    <w:rPr>
                      <w:lang w:eastAsia="es-CO"/>
                    </w:rPr>
                    <w:t xml:space="preserve">FORMATOS DE ENCUESTAS DE AREAS 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021706A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lang w:eastAsia="es-CO"/>
                    </w:rPr>
                  </w:pPr>
                  <w:r w:rsidRPr="001270BC">
                    <w:rPr>
                      <w:lang w:eastAsia="es-CO"/>
                    </w:rPr>
                    <w:t>$19.426.091,30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3DE2516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70B6ACF5" w14:textId="77777777" w:rsidTr="001270BC">
              <w:trPr>
                <w:trHeight w:val="765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FB6B1E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6491858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37B58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1,3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3B891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  <w:r w:rsidRPr="001270BC">
                    <w:rPr>
                      <w:lang w:eastAsia="es-CO"/>
                    </w:rPr>
                    <w:t xml:space="preserve">INFORME ANALISIS DE INFORMACION DE DATOS 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006B57B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lang w:eastAsia="es-CO"/>
                    </w:rPr>
                  </w:pPr>
                  <w:r w:rsidRPr="001270BC">
                    <w:rPr>
                      <w:lang w:eastAsia="es-CO"/>
                    </w:rPr>
                    <w:t>$28.290.533,30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2C6D1B22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50E03AA1" w14:textId="77777777" w:rsidTr="001270BC">
              <w:trPr>
                <w:trHeight w:val="30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16296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67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14:paraId="0C3EBADF" w14:textId="0C33CAA2" w:rsidR="001270BC" w:rsidRPr="001270BC" w:rsidRDefault="00D75857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Total,</w:t>
                  </w:r>
                  <w:r w:rsidR="001270BC" w:rsidRPr="001270BC">
                    <w:rPr>
                      <w:b/>
                      <w:bCs/>
                      <w:color w:val="000000"/>
                      <w:lang w:eastAsia="es-CO"/>
                    </w:rPr>
                    <w:t xml:space="preserve"> Fase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5D93B2CF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$77.682.567,90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063F991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2FC29387" w14:textId="77777777" w:rsidTr="001270BC">
              <w:trPr>
                <w:trHeight w:val="30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360C5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583C43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 xml:space="preserve">2 DISEÑO </w:t>
                  </w:r>
                </w:p>
              </w:tc>
              <w:tc>
                <w:tcPr>
                  <w:tcW w:w="117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0A3ED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2,1</w:t>
                  </w:r>
                </w:p>
              </w:tc>
              <w:tc>
                <w:tcPr>
                  <w:tcW w:w="21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19193F" w14:textId="6776CDC1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 xml:space="preserve">INFORME CONSULTORIA DE RECOMENDACIONES </w:t>
                  </w:r>
                </w:p>
              </w:tc>
              <w:tc>
                <w:tcPr>
                  <w:tcW w:w="23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4EA2B46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$19.426.091,30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568B0EC6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052EEA53" w14:textId="77777777" w:rsidTr="001270BC">
              <w:trPr>
                <w:trHeight w:val="585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A27477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15ACB9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17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40B826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219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E532F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23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47E016AD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D2D47E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</w:p>
              </w:tc>
            </w:tr>
            <w:tr w:rsidR="001270BC" w:rsidRPr="001270BC" w14:paraId="46AF6ED0" w14:textId="77777777" w:rsidTr="001270BC">
              <w:trPr>
                <w:trHeight w:val="945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E0321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7AED8DB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619F2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2,2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A22C17A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 xml:space="preserve">CARTA APROBACION DE DISEÑO POR PARTE DE LAS DIRECTIVAS 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265554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$19.833.266,70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1484D36B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7F4C4715" w14:textId="77777777" w:rsidTr="001270BC">
              <w:trPr>
                <w:trHeight w:val="30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3AEB37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67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14:paraId="165E8C07" w14:textId="5D0BB474" w:rsidR="001270BC" w:rsidRPr="001270BC" w:rsidRDefault="00D75857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Total,</w:t>
                  </w:r>
                  <w:r w:rsidR="001270BC" w:rsidRPr="001270BC">
                    <w:rPr>
                      <w:b/>
                      <w:bCs/>
                      <w:color w:val="000000"/>
                      <w:lang w:eastAsia="es-CO"/>
                    </w:rPr>
                    <w:t xml:space="preserve"> Fase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442EA35D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$39.259.358,00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4C3DF0D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456B4785" w14:textId="77777777" w:rsidTr="001270BC">
              <w:trPr>
                <w:trHeight w:val="51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4FE392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DA2418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 xml:space="preserve">3 CONSTRUCCION 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EA76E35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3,1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3BB7A7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 xml:space="preserve">FORMATOS DE PROCESOS 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60157AF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$16.647.483,00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5C8DC27E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66DA7357" w14:textId="77777777" w:rsidTr="001270BC">
              <w:trPr>
                <w:trHeight w:val="765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A39ACC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766A0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CDD021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3,2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B65011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 xml:space="preserve">FORMATO DE APROBACION DE PROCESOS 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22A70FF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$16.647.483,00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713DB1CA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6FFE849F" w14:textId="77777777" w:rsidTr="001270BC">
              <w:trPr>
                <w:trHeight w:val="30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87AC3E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67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14:paraId="20E7A5FC" w14:textId="79C628D2" w:rsidR="001270BC" w:rsidRPr="001270BC" w:rsidRDefault="00D75857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Total,</w:t>
                  </w:r>
                  <w:r w:rsidR="001270BC" w:rsidRPr="001270BC">
                    <w:rPr>
                      <w:b/>
                      <w:bCs/>
                      <w:color w:val="000000"/>
                      <w:lang w:eastAsia="es-CO"/>
                    </w:rPr>
                    <w:t xml:space="preserve"> Fase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71D777C1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$33.294.966,00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721A24B1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18E0D865" w14:textId="77777777" w:rsidTr="001270BC">
              <w:trPr>
                <w:trHeight w:val="30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32BE6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BE3108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 xml:space="preserve">4 IMPLEMENTACION  </w:t>
                  </w:r>
                </w:p>
              </w:tc>
              <w:tc>
                <w:tcPr>
                  <w:tcW w:w="117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6BD6AB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4,1</w:t>
                  </w:r>
                </w:p>
              </w:tc>
              <w:tc>
                <w:tcPr>
                  <w:tcW w:w="21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A176B5D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 xml:space="preserve">DOCUMENTO FINAL MEJORA DE PROCESO </w:t>
                  </w:r>
                </w:p>
              </w:tc>
              <w:tc>
                <w:tcPr>
                  <w:tcW w:w="23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F7E9166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$25.981.412,30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759CBBE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48E0CF94" w14:textId="77777777" w:rsidTr="001270BC">
              <w:trPr>
                <w:trHeight w:val="30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DA67F2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D26CCE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17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A4F607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219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7F2031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23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702D3BD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81CEA2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</w:p>
              </w:tc>
            </w:tr>
            <w:tr w:rsidR="001270BC" w:rsidRPr="001270BC" w14:paraId="207F2DDD" w14:textId="77777777" w:rsidTr="001270BC">
              <w:trPr>
                <w:trHeight w:val="765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88397B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1216EC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0643A8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 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5E81C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 xml:space="preserve">CAPACITACIONES DIVULGACION PROCESO 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8A4E7E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$26.181.412,30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4960C555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3C1048AD" w14:textId="77777777" w:rsidTr="001270BC">
              <w:trPr>
                <w:trHeight w:val="30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0F44E9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67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14:paraId="46D37F60" w14:textId="737B96E2" w:rsidR="001270BC" w:rsidRPr="001270BC" w:rsidRDefault="00D75857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Total,</w:t>
                  </w:r>
                  <w:r w:rsidR="001270BC" w:rsidRPr="001270BC">
                    <w:rPr>
                      <w:b/>
                      <w:bCs/>
                      <w:color w:val="000000"/>
                      <w:lang w:eastAsia="es-CO"/>
                    </w:rPr>
                    <w:t xml:space="preserve"> Fase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D9D9D9"/>
                  <w:vAlign w:val="center"/>
                  <w:hideMark/>
                </w:tcPr>
                <w:p w14:paraId="3ACA72D2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$52.162.824,60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03A3C02E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68D44621" w14:textId="77777777" w:rsidTr="001270BC">
              <w:trPr>
                <w:trHeight w:val="30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C0F5E1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0A59B32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 xml:space="preserve">5 OPERACIÓN </w:t>
                  </w:r>
                </w:p>
              </w:tc>
              <w:tc>
                <w:tcPr>
                  <w:tcW w:w="117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3F9A92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5,1</w:t>
                  </w:r>
                </w:p>
              </w:tc>
              <w:tc>
                <w:tcPr>
                  <w:tcW w:w="219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19788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  <w:r w:rsidRPr="001270BC">
                    <w:rPr>
                      <w:lang w:eastAsia="es-CO"/>
                    </w:rPr>
                    <w:t xml:space="preserve">INFORME DE  LA EVALUACION DEL PROCESO MEJORADO  </w:t>
                  </w:r>
                </w:p>
              </w:tc>
              <w:tc>
                <w:tcPr>
                  <w:tcW w:w="23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0F30BFD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$36.021.264,30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5C3B4509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6905B017" w14:textId="77777777" w:rsidTr="001270BC">
              <w:trPr>
                <w:trHeight w:val="735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93545A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17DDE8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17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8E5A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219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17DE486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  <w:tc>
                <w:tcPr>
                  <w:tcW w:w="23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5B4A166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A0B328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</w:p>
              </w:tc>
            </w:tr>
            <w:tr w:rsidR="001270BC" w:rsidRPr="001270BC" w14:paraId="2A3696B9" w14:textId="77777777" w:rsidTr="001270BC">
              <w:trPr>
                <w:trHeight w:val="132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142CA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335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AC107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11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002082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5,2</w:t>
                  </w:r>
                </w:p>
              </w:tc>
              <w:tc>
                <w:tcPr>
                  <w:tcW w:w="21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EC0A6B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  <w:r w:rsidRPr="001270BC">
                    <w:rPr>
                      <w:lang w:eastAsia="es-CO"/>
                    </w:rPr>
                    <w:t>INFORME DEL ANALISIS DE  LA EVALUACION DEL PROCESO MEJORADO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55899FD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color w:val="000000"/>
                      <w:lang w:eastAsia="es-CO"/>
                    </w:rPr>
                  </w:pPr>
                  <w:r w:rsidRPr="001270BC">
                    <w:rPr>
                      <w:color w:val="000000"/>
                      <w:lang w:eastAsia="es-CO"/>
                    </w:rPr>
                    <w:t>$36.121.264,30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13186710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418B1092" w14:textId="77777777" w:rsidTr="001270BC">
              <w:trPr>
                <w:trHeight w:val="300"/>
              </w:trPr>
              <w:tc>
                <w:tcPr>
                  <w:tcW w:w="1166" w:type="dxa"/>
                  <w:vMerge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40FCBE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color w:val="000000"/>
                      <w:lang w:eastAsia="es-CO"/>
                    </w:rPr>
                  </w:pPr>
                </w:p>
              </w:tc>
              <w:tc>
                <w:tcPr>
                  <w:tcW w:w="67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D8D8"/>
                  <w:vAlign w:val="center"/>
                  <w:hideMark/>
                </w:tcPr>
                <w:p w14:paraId="572CCE14" w14:textId="67A6F50B" w:rsidR="001270BC" w:rsidRPr="001270BC" w:rsidRDefault="00D75857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Total,</w:t>
                  </w:r>
                  <w:r w:rsidR="001270BC" w:rsidRPr="001270BC">
                    <w:rPr>
                      <w:b/>
                      <w:bCs/>
                      <w:color w:val="000000"/>
                      <w:lang w:eastAsia="es-CO"/>
                    </w:rPr>
                    <w:t xml:space="preserve"> Fase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6CEAB2EC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$72.142.528,60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02DF09E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443F2D90" w14:textId="77777777" w:rsidTr="001270BC">
              <w:trPr>
                <w:trHeight w:hRule="exact" w:val="300"/>
              </w:trPr>
              <w:tc>
                <w:tcPr>
                  <w:tcW w:w="7885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079958" w14:textId="4D076A88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TOTAL</w:t>
                  </w:r>
                  <w:r w:rsidR="00C62CAB">
                    <w:rPr>
                      <w:b/>
                      <w:bCs/>
                      <w:color w:val="000000"/>
                      <w:lang w:eastAsia="es-CO"/>
                    </w:rPr>
                    <w:t>,</w:t>
                  </w: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 xml:space="preserve"> FASES DEL PROYECTO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192897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$358.992.245,10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5DB001BA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139DCE71" w14:textId="77777777" w:rsidTr="001270BC">
              <w:trPr>
                <w:trHeight w:hRule="exact" w:val="300"/>
              </w:trPr>
              <w:tc>
                <w:tcPr>
                  <w:tcW w:w="7885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C3C3DB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RESERVA DE CONTINGENCIA 5%</w:t>
                  </w:r>
                </w:p>
              </w:tc>
              <w:tc>
                <w:tcPr>
                  <w:tcW w:w="23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F3D7A87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$17.949.612,26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5492824E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7E42D40F" w14:textId="77777777" w:rsidTr="001270BC">
              <w:trPr>
                <w:trHeight w:hRule="exact" w:val="300"/>
              </w:trPr>
              <w:tc>
                <w:tcPr>
                  <w:tcW w:w="7885" w:type="dxa"/>
                  <w:gridSpan w:val="4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05924E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RESERVA DE GESTION 5%</w:t>
                  </w:r>
                </w:p>
              </w:tc>
              <w:tc>
                <w:tcPr>
                  <w:tcW w:w="23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8CA7839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$17.949.612,26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0A73244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18C5EE66" w14:textId="77777777" w:rsidTr="001270BC">
              <w:trPr>
                <w:trHeight w:val="300"/>
              </w:trPr>
              <w:tc>
                <w:tcPr>
                  <w:tcW w:w="7885" w:type="dxa"/>
                  <w:gridSpan w:val="4"/>
                  <w:vMerge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CE4CB7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b/>
                      <w:bCs/>
                      <w:color w:val="000000"/>
                      <w:lang w:eastAsia="es-CO"/>
                    </w:rPr>
                  </w:pPr>
                </w:p>
              </w:tc>
              <w:tc>
                <w:tcPr>
                  <w:tcW w:w="23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961FFB1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b/>
                      <w:bCs/>
                      <w:color w:val="000000"/>
                      <w:lang w:eastAsia="es-CO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9B02C4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</w:p>
              </w:tc>
            </w:tr>
            <w:tr w:rsidR="001270BC" w:rsidRPr="001270BC" w14:paraId="52A7DEAC" w14:textId="77777777" w:rsidTr="001270BC">
              <w:trPr>
                <w:trHeight w:hRule="exact" w:val="300"/>
              </w:trPr>
              <w:tc>
                <w:tcPr>
                  <w:tcW w:w="7885" w:type="dxa"/>
                  <w:gridSpan w:val="4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shd w:val="clear" w:color="000000" w:fill="D5DCE4"/>
                  <w:vAlign w:val="center"/>
                  <w:hideMark/>
                </w:tcPr>
                <w:p w14:paraId="7C5786AF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right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PRESUPUESTO TOTAL DEL PROYECTO</w:t>
                  </w:r>
                </w:p>
              </w:tc>
              <w:tc>
                <w:tcPr>
                  <w:tcW w:w="23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000000" w:fill="D5DCE4"/>
                  <w:vAlign w:val="center"/>
                  <w:hideMark/>
                </w:tcPr>
                <w:p w14:paraId="44D6DA4A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  <w:r w:rsidRPr="001270BC">
                    <w:rPr>
                      <w:b/>
                      <w:bCs/>
                      <w:color w:val="000000"/>
                      <w:lang w:eastAsia="es-CO"/>
                    </w:rPr>
                    <w:t>$394.891.469,61</w:t>
                  </w:r>
                </w:p>
              </w:tc>
              <w:tc>
                <w:tcPr>
                  <w:tcW w:w="146" w:type="dxa"/>
                  <w:vAlign w:val="center"/>
                  <w:hideMark/>
                </w:tcPr>
                <w:p w14:paraId="01812653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lang w:eastAsia="es-CO"/>
                    </w:rPr>
                  </w:pPr>
                </w:p>
              </w:tc>
            </w:tr>
            <w:tr w:rsidR="001270BC" w:rsidRPr="001270BC" w14:paraId="2568CB0F" w14:textId="77777777" w:rsidTr="001270BC">
              <w:trPr>
                <w:trHeight w:val="315"/>
              </w:trPr>
              <w:tc>
                <w:tcPr>
                  <w:tcW w:w="7885" w:type="dxa"/>
                  <w:gridSpan w:val="4"/>
                  <w:vMerge/>
                  <w:tcBorders>
                    <w:top w:val="single" w:sz="4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D163FE2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b/>
                      <w:bCs/>
                      <w:color w:val="000000"/>
                      <w:lang w:eastAsia="es-CO"/>
                    </w:rPr>
                  </w:pPr>
                </w:p>
              </w:tc>
              <w:tc>
                <w:tcPr>
                  <w:tcW w:w="236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99D8669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rPr>
                      <w:b/>
                      <w:bCs/>
                      <w:color w:val="000000"/>
                      <w:lang w:eastAsia="es-CO"/>
                    </w:rPr>
                  </w:pPr>
                </w:p>
              </w:tc>
              <w:tc>
                <w:tcPr>
                  <w:tcW w:w="1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3A44A9" w14:textId="77777777" w:rsidR="001270BC" w:rsidRPr="001270BC" w:rsidRDefault="001270BC" w:rsidP="001270BC">
                  <w:pPr>
                    <w:framePr w:hSpace="141" w:wrap="around" w:vAnchor="text" w:hAnchor="text" w:x="-431" w:y="1"/>
                    <w:suppressOverlap/>
                    <w:jc w:val="center"/>
                    <w:rPr>
                      <w:b/>
                      <w:bCs/>
                      <w:color w:val="000000"/>
                      <w:lang w:eastAsia="es-CO"/>
                    </w:rPr>
                  </w:pPr>
                </w:p>
              </w:tc>
            </w:tr>
          </w:tbl>
          <w:p w14:paraId="5986D766" w14:textId="77777777" w:rsidR="00984511" w:rsidRPr="00EB44D5" w:rsidRDefault="00984511" w:rsidP="00984511">
            <w:pPr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25023D99" w14:textId="77777777" w:rsidR="00984511" w:rsidRPr="00EB44D5" w:rsidRDefault="00984511" w:rsidP="00984511">
            <w:pPr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6201CC61" w14:textId="77777777" w:rsidR="00984511" w:rsidRPr="00EB44D5" w:rsidRDefault="00984511" w:rsidP="00984511">
            <w:pPr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7A0A8F1C" w14:textId="77777777" w:rsidR="00984511" w:rsidRPr="00EB44D5" w:rsidRDefault="00984511" w:rsidP="00984511">
            <w:pPr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  <w:p w14:paraId="52FB39FE" w14:textId="77777777" w:rsidR="00984511" w:rsidRPr="00EB44D5" w:rsidRDefault="00984511" w:rsidP="00984511">
            <w:pPr>
              <w:rPr>
                <w:rFonts w:ascii="Verdana" w:hAnsi="Verdana" w:cs="Arial"/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84511" w:rsidRPr="00025207" w14:paraId="0BA281D8" w14:textId="77777777" w:rsidTr="00B9140A">
        <w:trPr>
          <w:trHeight w:val="276"/>
        </w:trPr>
        <w:tc>
          <w:tcPr>
            <w:tcW w:w="9692" w:type="dxa"/>
            <w:gridSpan w:val="3"/>
            <w:tcBorders>
              <w:bottom w:val="single" w:sz="4" w:space="0" w:color="6C9526"/>
            </w:tcBorders>
            <w:shd w:val="clear" w:color="auto" w:fill="555658"/>
            <w:vAlign w:val="center"/>
          </w:tcPr>
          <w:p w14:paraId="35474EB0" w14:textId="77777777" w:rsidR="00984511" w:rsidRPr="00025207" w:rsidRDefault="00984511" w:rsidP="00984511">
            <w:pPr>
              <w:numPr>
                <w:ilvl w:val="0"/>
                <w:numId w:val="14"/>
              </w:numPr>
              <w:jc w:val="center"/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88557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lastRenderedPageBreak/>
              <w:t>Firmas</w:t>
            </w: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  <w:lang w:val="en-US"/>
              </w:rPr>
              <w:t xml:space="preserve"> de</w:t>
            </w:r>
            <w:r w:rsidRPr="0088557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 xml:space="preserve"> Apro</w:t>
            </w:r>
            <w:r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b</w:t>
            </w:r>
            <w:r w:rsidRPr="00885572">
              <w:rPr>
                <w:rFonts w:ascii="Verdana" w:hAnsi="Verdana" w:cs="Arial"/>
                <w:b/>
                <w:color w:val="FFFFFF" w:themeColor="background1"/>
                <w:sz w:val="22"/>
                <w:szCs w:val="22"/>
              </w:rPr>
              <w:t>ación</w:t>
            </w:r>
          </w:p>
        </w:tc>
      </w:tr>
      <w:tr w:rsidR="00984511" w:rsidRPr="00025207" w14:paraId="451EADC7" w14:textId="77777777" w:rsidTr="00B9140A">
        <w:trPr>
          <w:trHeight w:val="3025"/>
        </w:trPr>
        <w:tc>
          <w:tcPr>
            <w:tcW w:w="9692" w:type="dxa"/>
            <w:gridSpan w:val="3"/>
            <w:tcBorders>
              <w:bottom w:val="single" w:sz="4" w:space="0" w:color="6C9526"/>
            </w:tcBorders>
            <w:shd w:val="clear" w:color="auto" w:fill="FFFFFF" w:themeFill="background1"/>
            <w:vAlign w:val="bottom"/>
          </w:tcPr>
          <w:p w14:paraId="745BEF04" w14:textId="1B3568D2" w:rsidR="00984511" w:rsidRDefault="005E7453" w:rsidP="00984511">
            <w:pPr>
              <w:rPr>
                <w:rFonts w:ascii="Verdana" w:hAnsi="Verdana" w:cs="Arial"/>
                <w:b/>
                <w:sz w:val="22"/>
                <w:szCs w:val="22"/>
                <w:lang w:val="en-US"/>
              </w:rPr>
            </w:pPr>
            <w:r w:rsidRPr="00461711">
              <w:rPr>
                <w:rFonts w:ascii="Arial" w:hAnsi="Arial" w:cs="Arial"/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1760A40E" wp14:editId="49028DE1">
                  <wp:simplePos x="0" y="0"/>
                  <wp:positionH relativeFrom="margin">
                    <wp:posOffset>2502535</wp:posOffset>
                  </wp:positionH>
                  <wp:positionV relativeFrom="paragraph">
                    <wp:posOffset>127000</wp:posOffset>
                  </wp:positionV>
                  <wp:extent cx="2533650" cy="494665"/>
                  <wp:effectExtent l="0" t="0" r="0" b="63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2" r="3099"/>
                          <a:stretch/>
                        </pic:blipFill>
                        <pic:spPr bwMode="auto">
                          <a:xfrm>
                            <a:off x="0" y="0"/>
                            <a:ext cx="2533650" cy="4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5ED6B76" w14:textId="469AF296" w:rsidR="00984511" w:rsidRDefault="00984511" w:rsidP="00984511">
            <w:pPr>
              <w:rPr>
                <w:rFonts w:ascii="Verdana" w:hAnsi="Verdana" w:cs="Arial"/>
                <w:b/>
                <w:sz w:val="22"/>
                <w:szCs w:val="22"/>
                <w:lang w:val="en-US"/>
              </w:rPr>
            </w:pPr>
          </w:p>
          <w:p w14:paraId="00403CDA" w14:textId="440BFEA9" w:rsidR="00984511" w:rsidRDefault="00984511" w:rsidP="00984511">
            <w:pPr>
              <w:rPr>
                <w:rFonts w:ascii="Verdana" w:hAnsi="Verdana" w:cs="Arial"/>
                <w:b/>
                <w:sz w:val="22"/>
                <w:szCs w:val="22"/>
                <w:lang w:val="en-US"/>
              </w:rPr>
            </w:pPr>
          </w:p>
          <w:p w14:paraId="3B6B2667" w14:textId="0ACE1B73" w:rsidR="00984511" w:rsidRPr="00405B73" w:rsidRDefault="00984511" w:rsidP="00984511">
            <w:pPr>
              <w:rPr>
                <w:rFonts w:ascii="Verdana" w:hAnsi="Verdana" w:cs="Arial"/>
                <w:b/>
                <w:color w:val="6C9526"/>
                <w:sz w:val="22"/>
                <w:szCs w:val="22"/>
              </w:rPr>
            </w:pPr>
            <w:r w:rsidRPr="00405B73">
              <w:rPr>
                <w:rFonts w:ascii="Verdana" w:hAnsi="Verdana" w:cs="Arial"/>
                <w:b/>
                <w:sz w:val="22"/>
                <w:szCs w:val="22"/>
              </w:rPr>
              <w:t>Firma del</w:t>
            </w:r>
            <w:r w:rsidRPr="00885572">
              <w:rPr>
                <w:rFonts w:ascii="Verdana" w:hAnsi="Verdana" w:cs="Arial"/>
                <w:b/>
                <w:sz w:val="22"/>
                <w:szCs w:val="22"/>
              </w:rPr>
              <w:t xml:space="preserve"> Gerente</w:t>
            </w:r>
            <w:r w:rsidRPr="00405B73">
              <w:rPr>
                <w:rFonts w:ascii="Verdana" w:hAnsi="Verdana" w:cs="Arial"/>
                <w:b/>
                <w:sz w:val="22"/>
                <w:szCs w:val="22"/>
              </w:rPr>
              <w:t xml:space="preserve"> de Proyecto: </w:t>
            </w:r>
            <w:r w:rsidRPr="00405B73">
              <w:rPr>
                <w:rFonts w:ascii="Verdana" w:hAnsi="Verdana" w:cs="Arial"/>
                <w:b/>
                <w:color w:val="6C9526"/>
                <w:sz w:val="22"/>
                <w:szCs w:val="22"/>
              </w:rPr>
              <w:t>_________________________</w:t>
            </w:r>
          </w:p>
          <w:p w14:paraId="1B769B92" w14:textId="77777777" w:rsidR="009063C2" w:rsidRDefault="009063C2" w:rsidP="00984511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         </w:t>
            </w:r>
          </w:p>
          <w:p w14:paraId="18AD0188" w14:textId="2EB1DD56" w:rsidR="00984511" w:rsidRPr="00405B73" w:rsidRDefault="009063C2" w:rsidP="00984511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noProof/>
              </w:rPr>
              <w:t xml:space="preserve">                     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57575397" wp14:editId="054FF36C">
                  <wp:extent cx="1375258" cy="548372"/>
                  <wp:effectExtent l="0" t="0" r="0" b="444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>
                            <a:alphaModFix/>
                          </a:blip>
                          <a:srcRect l="10824" t="26893" r="18880" b="23252"/>
                          <a:stretch/>
                        </pic:blipFill>
                        <pic:spPr bwMode="auto">
                          <a:xfrm>
                            <a:off x="0" y="0"/>
                            <a:ext cx="1390127" cy="554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20848A" w14:textId="77777777" w:rsidR="00984511" w:rsidRPr="00405B73" w:rsidRDefault="00984511" w:rsidP="00984511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480781" w14:textId="2334AE04" w:rsidR="00984511" w:rsidRPr="00405B73" w:rsidRDefault="00984511" w:rsidP="00984511">
            <w:pPr>
              <w:rPr>
                <w:rFonts w:ascii="Verdana" w:hAnsi="Verdana" w:cs="Arial"/>
                <w:b/>
                <w:color w:val="6C9526"/>
                <w:sz w:val="22"/>
                <w:szCs w:val="22"/>
              </w:rPr>
            </w:pPr>
            <w:r w:rsidRPr="00405B73">
              <w:rPr>
                <w:rFonts w:ascii="Verdana" w:hAnsi="Verdana" w:cs="Arial"/>
                <w:b/>
                <w:sz w:val="22"/>
                <w:szCs w:val="22"/>
              </w:rPr>
              <w:t>Firma del</w:t>
            </w:r>
            <w:r w:rsidRPr="00885572">
              <w:rPr>
                <w:rFonts w:ascii="Verdana" w:hAnsi="Verdana" w:cs="Arial"/>
                <w:b/>
                <w:sz w:val="22"/>
                <w:szCs w:val="22"/>
              </w:rPr>
              <w:t xml:space="preserve"> Patrocinador</w:t>
            </w:r>
            <w:r w:rsidRPr="00405B73">
              <w:rPr>
                <w:rFonts w:ascii="Verdana" w:hAnsi="Verdana" w:cs="Arial"/>
                <w:b/>
                <w:sz w:val="22"/>
                <w:szCs w:val="22"/>
              </w:rPr>
              <w:t xml:space="preserve">: </w:t>
            </w:r>
            <w:r w:rsidRPr="00405B73">
              <w:rPr>
                <w:rFonts w:ascii="Verdana" w:hAnsi="Verdana" w:cs="Arial"/>
                <w:b/>
                <w:color w:val="6C9526"/>
                <w:sz w:val="22"/>
                <w:szCs w:val="22"/>
              </w:rPr>
              <w:t>__</w:t>
            </w:r>
            <w:r w:rsidR="00E81A6E">
              <w:rPr>
                <w:rFonts w:ascii="Verdana" w:hAnsi="Verdana" w:cs="Arial"/>
                <w:b/>
                <w:color w:val="6C9526"/>
                <w:sz w:val="22"/>
                <w:szCs w:val="22"/>
              </w:rPr>
              <w:t>N/A</w:t>
            </w:r>
            <w:r w:rsidRPr="00405B73">
              <w:rPr>
                <w:rFonts w:ascii="Verdana" w:hAnsi="Verdana" w:cs="Arial"/>
                <w:b/>
                <w:color w:val="6C9526"/>
                <w:sz w:val="22"/>
                <w:szCs w:val="22"/>
              </w:rPr>
              <w:t>_____________________________</w:t>
            </w:r>
          </w:p>
          <w:p w14:paraId="5854B116" w14:textId="23D87A0D" w:rsidR="00984511" w:rsidRPr="00405B73" w:rsidRDefault="00984511" w:rsidP="00984511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CF0011" w14:textId="3BD57B49" w:rsidR="00984511" w:rsidRPr="00405B73" w:rsidRDefault="00984511" w:rsidP="00984511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DEB86E" w14:textId="666498F5" w:rsidR="00984511" w:rsidRPr="00405B73" w:rsidRDefault="00984511" w:rsidP="00984511">
            <w:pPr>
              <w:jc w:val="right"/>
              <w:rPr>
                <w:rFonts w:ascii="Verdana" w:hAnsi="Verdana" w:cs="Arial"/>
                <w:b/>
                <w:sz w:val="22"/>
                <w:szCs w:val="22"/>
                <w:u w:val="single"/>
              </w:rPr>
            </w:pPr>
            <w:r w:rsidRPr="00405B73">
              <w:rPr>
                <w:rFonts w:ascii="Verdana" w:hAnsi="Verdana" w:cs="Arial"/>
                <w:b/>
                <w:sz w:val="22"/>
                <w:szCs w:val="22"/>
              </w:rPr>
              <w:t>Fecha de Aprobación:</w:t>
            </w:r>
            <w:r w:rsidRPr="00405B73">
              <w:rPr>
                <w:rFonts w:ascii="Verdana" w:hAnsi="Verdana" w:cs="Arial"/>
                <w:b/>
                <w:sz w:val="22"/>
                <w:szCs w:val="22"/>
                <w:u w:val="single"/>
              </w:rPr>
              <w:t xml:space="preserve"> </w:t>
            </w:r>
            <w:r w:rsidR="00811A31">
              <w:rPr>
                <w:rFonts w:ascii="Verdana" w:hAnsi="Verdana" w:cs="Arial"/>
                <w:b/>
                <w:sz w:val="22"/>
                <w:szCs w:val="22"/>
                <w:u w:val="single"/>
              </w:rPr>
              <w:t>diciembre</w:t>
            </w:r>
            <w:r w:rsidRPr="00405B73">
              <w:rPr>
                <w:rFonts w:ascii="Verdana" w:hAnsi="Verdana" w:cs="Arial"/>
                <w:b/>
                <w:sz w:val="22"/>
                <w:szCs w:val="22"/>
                <w:u w:val="single"/>
              </w:rPr>
              <w:t xml:space="preserve"> </w:t>
            </w:r>
            <w:r w:rsidR="001270BC">
              <w:rPr>
                <w:rFonts w:ascii="Verdana" w:hAnsi="Verdana" w:cs="Arial"/>
                <w:b/>
                <w:sz w:val="22"/>
                <w:szCs w:val="22"/>
                <w:u w:val="single"/>
              </w:rPr>
              <w:t>0</w:t>
            </w:r>
            <w:r w:rsidR="00FC08C5">
              <w:rPr>
                <w:rFonts w:ascii="Verdana" w:hAnsi="Verdana" w:cs="Arial"/>
                <w:b/>
                <w:sz w:val="22"/>
                <w:szCs w:val="22"/>
                <w:u w:val="single"/>
              </w:rPr>
              <w:t>1</w:t>
            </w:r>
            <w:r w:rsidRPr="00405B73">
              <w:rPr>
                <w:rFonts w:ascii="Verdana" w:hAnsi="Verdana" w:cs="Arial"/>
                <w:b/>
                <w:sz w:val="22"/>
                <w:szCs w:val="22"/>
                <w:u w:val="single"/>
              </w:rPr>
              <w:t xml:space="preserve"> de 202</w:t>
            </w:r>
            <w:r w:rsidR="00811A31">
              <w:rPr>
                <w:rFonts w:ascii="Verdana" w:hAnsi="Verdana" w:cs="Arial"/>
                <w:b/>
                <w:sz w:val="22"/>
                <w:szCs w:val="22"/>
                <w:u w:val="single"/>
              </w:rPr>
              <w:t>1</w:t>
            </w:r>
            <w:r w:rsidRPr="00405B73">
              <w:rPr>
                <w:rFonts w:ascii="Verdana" w:hAnsi="Verdana" w:cs="Arial"/>
                <w:b/>
                <w:sz w:val="22"/>
                <w:szCs w:val="22"/>
                <w:u w:val="single"/>
              </w:rPr>
              <w:t xml:space="preserve">_ </w:t>
            </w:r>
          </w:p>
          <w:p w14:paraId="441A6EEF" w14:textId="5EF3640E" w:rsidR="00984511" w:rsidRPr="00405B73" w:rsidRDefault="00984511" w:rsidP="00984511">
            <w:pPr>
              <w:rPr>
                <w:rFonts w:ascii="Verdana" w:hAnsi="Verdana" w:cs="Arial"/>
                <w:bCs/>
                <w:sz w:val="22"/>
                <w:szCs w:val="22"/>
                <w:u w:val="single"/>
              </w:rPr>
            </w:pPr>
          </w:p>
        </w:tc>
      </w:tr>
    </w:tbl>
    <w:p w14:paraId="432D1910" w14:textId="1FDBD3BD" w:rsidR="00536868" w:rsidRDefault="00536868" w:rsidP="00605B6D">
      <w:pPr>
        <w:rPr>
          <w:rFonts w:ascii="Verdana" w:hAnsi="Verdana" w:cs="Arial"/>
        </w:rPr>
      </w:pPr>
    </w:p>
    <w:p w14:paraId="4F56BA9F" w14:textId="77777777" w:rsidR="00605B6D" w:rsidRPr="00025207" w:rsidRDefault="00605B6D" w:rsidP="00605B6D">
      <w:pPr>
        <w:rPr>
          <w:rFonts w:ascii="Verdana" w:hAnsi="Verdana" w:cs="Arial"/>
        </w:rPr>
      </w:pPr>
    </w:p>
    <w:sectPr w:rsidR="00605B6D" w:rsidRPr="00025207" w:rsidSect="00025207">
      <w:headerReference w:type="default" r:id="rId16"/>
      <w:pgSz w:w="12242" w:h="15842" w:code="1"/>
      <w:pgMar w:top="1701" w:right="1701" w:bottom="567" w:left="1701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5A5B6" w14:textId="77777777" w:rsidR="00B7134E" w:rsidRDefault="00B7134E">
      <w:r>
        <w:separator/>
      </w:r>
    </w:p>
  </w:endnote>
  <w:endnote w:type="continuationSeparator" w:id="0">
    <w:p w14:paraId="1654E5AB" w14:textId="77777777" w:rsidR="00B7134E" w:rsidRDefault="00B7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AC138" w14:textId="77777777" w:rsidR="00B7134E" w:rsidRDefault="00B7134E">
      <w:r>
        <w:separator/>
      </w:r>
    </w:p>
  </w:footnote>
  <w:footnote w:type="continuationSeparator" w:id="0">
    <w:p w14:paraId="3956E6A1" w14:textId="77777777" w:rsidR="00B7134E" w:rsidRDefault="00B71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639" w:type="dxa"/>
      <w:jc w:val="center"/>
      <w:tblBorders>
        <w:top w:val="single" w:sz="4" w:space="0" w:color="6C9526"/>
        <w:left w:val="single" w:sz="4" w:space="0" w:color="6C9526"/>
        <w:bottom w:val="single" w:sz="4" w:space="0" w:color="6C9526"/>
        <w:right w:val="single" w:sz="4" w:space="0" w:color="6C9526"/>
        <w:insideH w:val="single" w:sz="4" w:space="0" w:color="6C9526"/>
        <w:insideV w:val="single" w:sz="4" w:space="0" w:color="6C9526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235"/>
      <w:gridCol w:w="3970"/>
      <w:gridCol w:w="2434"/>
    </w:tblGrid>
    <w:tr w:rsidR="00877A23" w:rsidRPr="00F75B15" w14:paraId="5F185128" w14:textId="77777777" w:rsidTr="00156BEE">
      <w:trPr>
        <w:trHeight w:val="835"/>
        <w:jc w:val="center"/>
      </w:trPr>
      <w:tc>
        <w:tcPr>
          <w:tcW w:w="3235" w:type="dxa"/>
          <w:vMerge w:val="restart"/>
          <w:tcBorders>
            <w:right w:val="single" w:sz="4" w:space="0" w:color="6C9526"/>
          </w:tcBorders>
          <w:vAlign w:val="center"/>
          <w:hideMark/>
        </w:tcPr>
        <w:p w14:paraId="3F3A6A1E" w14:textId="1FCC9E04" w:rsidR="00877A23" w:rsidRPr="00025207" w:rsidRDefault="00156BEE">
          <w:pPr>
            <w:jc w:val="center"/>
            <w:rPr>
              <w:rFonts w:ascii="Verdana" w:hAnsi="Verdana" w:cs="Arial"/>
              <w:sz w:val="12"/>
              <w:szCs w:val="12"/>
              <w:lang w:val="es-ES"/>
            </w:rPr>
          </w:pPr>
          <w:r>
            <w:rPr>
              <w:noProof/>
            </w:rPr>
            <w:drawing>
              <wp:inline distT="0" distB="0" distL="0" distR="0" wp14:anchorId="07D6C238" wp14:editId="54E58BC0">
                <wp:extent cx="1826895" cy="725706"/>
                <wp:effectExtent l="0" t="0" r="1905" b="0"/>
                <wp:docPr id="6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DEA2BF-50EE-46AB-ADD3-EF8E3668EDF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>
                          <a:extLst>
                            <a:ext uri="{FF2B5EF4-FFF2-40B4-BE49-F238E27FC236}">
                              <a16:creationId xmlns:a16="http://schemas.microsoft.com/office/drawing/2014/main" id="{6EDEA2BF-50EE-46AB-ADD3-EF8E3668EDF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84510" t="89150" r="1508" b="1046"/>
                        <a:stretch/>
                      </pic:blipFill>
                      <pic:spPr>
                        <a:xfrm>
                          <a:off x="0" y="0"/>
                          <a:ext cx="1826895" cy="7257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04" w:type="dxa"/>
          <w:gridSpan w:val="2"/>
          <w:tcBorders>
            <w:top w:val="single" w:sz="4" w:space="0" w:color="6C9526"/>
            <w:left w:val="single" w:sz="4" w:space="0" w:color="6C9526"/>
            <w:bottom w:val="single" w:sz="4" w:space="0" w:color="6C9526"/>
            <w:right w:val="single" w:sz="4" w:space="0" w:color="6C9526"/>
          </w:tcBorders>
          <w:shd w:val="clear" w:color="auto" w:fill="auto"/>
          <w:vAlign w:val="center"/>
          <w:hideMark/>
        </w:tcPr>
        <w:p w14:paraId="3F05DDBC" w14:textId="58D1827F" w:rsidR="00877A23" w:rsidRPr="00C203C4" w:rsidRDefault="00877A23" w:rsidP="00F75B15">
          <w:pPr>
            <w:jc w:val="center"/>
            <w:rPr>
              <w:rFonts w:ascii="Verdana" w:hAnsi="Verdana" w:cs="Arial"/>
              <w:b/>
              <w:sz w:val="28"/>
              <w:szCs w:val="28"/>
              <w:lang w:val="es-ES"/>
            </w:rPr>
          </w:pPr>
          <w:r w:rsidRPr="00C203C4">
            <w:rPr>
              <w:rFonts w:ascii="Verdana" w:hAnsi="Verdana" w:cs="Arial"/>
              <w:b/>
              <w:sz w:val="28"/>
              <w:szCs w:val="28"/>
            </w:rPr>
            <w:t>ACTA DE CONSTITUCIÓN DEL PROYECTO</w:t>
          </w:r>
        </w:p>
      </w:tc>
    </w:tr>
    <w:tr w:rsidR="00877A23" w:rsidRPr="00F75B15" w14:paraId="7BDAB63B" w14:textId="77777777" w:rsidTr="00C203C4">
      <w:tblPrEx>
        <w:tblCellMar>
          <w:left w:w="108" w:type="dxa"/>
          <w:right w:w="108" w:type="dxa"/>
        </w:tblCellMar>
      </w:tblPrEx>
      <w:trPr>
        <w:jc w:val="center"/>
      </w:trPr>
      <w:tc>
        <w:tcPr>
          <w:tcW w:w="3235" w:type="dxa"/>
          <w:vMerge/>
          <w:tcBorders>
            <w:right w:val="single" w:sz="4" w:space="0" w:color="6C9526"/>
          </w:tcBorders>
          <w:vAlign w:val="center"/>
          <w:hideMark/>
        </w:tcPr>
        <w:p w14:paraId="42EE5FE5" w14:textId="77777777" w:rsidR="00877A23" w:rsidRPr="00025207" w:rsidRDefault="00877A23">
          <w:pPr>
            <w:rPr>
              <w:rFonts w:ascii="Verdana" w:hAnsi="Verdana" w:cs="Arial"/>
              <w:sz w:val="12"/>
              <w:szCs w:val="12"/>
              <w:lang w:val="es-ES"/>
            </w:rPr>
          </w:pPr>
        </w:p>
      </w:tc>
      <w:tc>
        <w:tcPr>
          <w:tcW w:w="3970" w:type="dxa"/>
          <w:tcBorders>
            <w:top w:val="single" w:sz="4" w:space="0" w:color="6C9526"/>
            <w:left w:val="single" w:sz="4" w:space="0" w:color="6C9526"/>
            <w:bottom w:val="single" w:sz="4" w:space="0" w:color="6C9526"/>
            <w:right w:val="single" w:sz="4" w:space="0" w:color="FFFFFF" w:themeColor="background1"/>
          </w:tcBorders>
          <w:shd w:val="clear" w:color="auto" w:fill="auto"/>
          <w:vAlign w:val="center"/>
          <w:hideMark/>
        </w:tcPr>
        <w:p w14:paraId="4DE1B167" w14:textId="5F14249D" w:rsidR="00877A23" w:rsidRPr="00C203C4" w:rsidRDefault="00877A23" w:rsidP="00877A23">
          <w:pPr>
            <w:jc w:val="center"/>
            <w:rPr>
              <w:rFonts w:ascii="Verdana" w:hAnsi="Verdana" w:cs="Arial"/>
              <w:lang w:val="es-ES"/>
            </w:rPr>
          </w:pPr>
          <w:r w:rsidRPr="00C203C4">
            <w:rPr>
              <w:rFonts w:ascii="Verdana" w:hAnsi="Verdana" w:cs="Arial"/>
              <w:b/>
            </w:rPr>
            <w:t>Proceso:</w:t>
          </w:r>
          <w:r w:rsidRPr="00C203C4">
            <w:rPr>
              <w:rFonts w:ascii="Verdana" w:hAnsi="Verdana" w:cs="Arial"/>
            </w:rPr>
            <w:t xml:space="preserve"> </w:t>
          </w:r>
          <w:r w:rsidR="008B5600">
            <w:rPr>
              <w:rFonts w:ascii="Verdana" w:hAnsi="Verdana" w:cs="Arial"/>
            </w:rPr>
            <w:t xml:space="preserve">Gestión </w:t>
          </w:r>
          <w:r w:rsidRPr="00C203C4">
            <w:rPr>
              <w:rFonts w:ascii="Verdana" w:hAnsi="Verdana" w:cs="Arial"/>
            </w:rPr>
            <w:t>de Proyectos</w:t>
          </w:r>
        </w:p>
      </w:tc>
      <w:tc>
        <w:tcPr>
          <w:tcW w:w="2434" w:type="dxa"/>
          <w:vMerge w:val="restart"/>
          <w:tcBorders>
            <w:top w:val="single" w:sz="4" w:space="0" w:color="6C9526"/>
            <w:left w:val="single" w:sz="4" w:space="0" w:color="FFFFFF" w:themeColor="background1"/>
            <w:bottom w:val="single" w:sz="4" w:space="0" w:color="6C9526"/>
            <w:right w:val="single" w:sz="4" w:space="0" w:color="6C9526"/>
          </w:tcBorders>
          <w:shd w:val="clear" w:color="auto" w:fill="auto"/>
          <w:vAlign w:val="center"/>
          <w:hideMark/>
        </w:tcPr>
        <w:p w14:paraId="665F94C2" w14:textId="4306E9C5" w:rsidR="00877A23" w:rsidRPr="00C203C4" w:rsidRDefault="00877A23" w:rsidP="008E034F">
          <w:pPr>
            <w:jc w:val="center"/>
            <w:rPr>
              <w:rFonts w:ascii="Verdana" w:hAnsi="Verdana" w:cs="Arial"/>
              <w:b/>
              <w:lang w:val="es-ES"/>
            </w:rPr>
          </w:pPr>
          <w:r w:rsidRPr="00C203C4">
            <w:rPr>
              <w:rFonts w:ascii="Verdana" w:hAnsi="Verdana" w:cs="Arial"/>
              <w:b/>
            </w:rPr>
            <w:t xml:space="preserve">Autoridad: </w:t>
          </w:r>
          <w:r w:rsidRPr="00C203C4">
            <w:rPr>
              <w:rFonts w:ascii="Verdana" w:hAnsi="Verdana" w:cs="Arial"/>
            </w:rPr>
            <w:t>P</w:t>
          </w:r>
          <w:r w:rsidR="008B5600">
            <w:rPr>
              <w:rFonts w:ascii="Verdana" w:hAnsi="Verdana" w:cs="Arial"/>
            </w:rPr>
            <w:t>M</w:t>
          </w:r>
          <w:r w:rsidR="003037B6">
            <w:rPr>
              <w:rFonts w:ascii="Verdana" w:hAnsi="Verdana" w:cs="Arial"/>
            </w:rPr>
            <w:t>O</w:t>
          </w:r>
        </w:p>
      </w:tc>
    </w:tr>
    <w:tr w:rsidR="00877A23" w:rsidRPr="00F75B15" w14:paraId="7F57B7DD" w14:textId="77777777" w:rsidTr="00C203C4">
      <w:tblPrEx>
        <w:tblCellMar>
          <w:left w:w="108" w:type="dxa"/>
          <w:right w:w="108" w:type="dxa"/>
        </w:tblCellMar>
      </w:tblPrEx>
      <w:trPr>
        <w:jc w:val="center"/>
      </w:trPr>
      <w:tc>
        <w:tcPr>
          <w:tcW w:w="3235" w:type="dxa"/>
          <w:vMerge/>
          <w:tcBorders>
            <w:right w:val="single" w:sz="4" w:space="0" w:color="6C9526"/>
          </w:tcBorders>
          <w:vAlign w:val="center"/>
        </w:tcPr>
        <w:p w14:paraId="108DFAE2" w14:textId="77777777" w:rsidR="00877A23" w:rsidRPr="00F75B15" w:rsidRDefault="00877A23">
          <w:pPr>
            <w:rPr>
              <w:rFonts w:ascii="Arial" w:hAnsi="Arial" w:cs="Arial"/>
              <w:sz w:val="12"/>
              <w:szCs w:val="12"/>
              <w:lang w:val="es-ES"/>
            </w:rPr>
          </w:pPr>
        </w:p>
      </w:tc>
      <w:tc>
        <w:tcPr>
          <w:tcW w:w="3970" w:type="dxa"/>
          <w:tcBorders>
            <w:top w:val="single" w:sz="4" w:space="0" w:color="6C9526"/>
            <w:left w:val="single" w:sz="4" w:space="0" w:color="6C9526"/>
            <w:bottom w:val="single" w:sz="4" w:space="0" w:color="6C9526"/>
            <w:right w:val="single" w:sz="4" w:space="0" w:color="FFFFFF" w:themeColor="background1"/>
          </w:tcBorders>
          <w:shd w:val="clear" w:color="auto" w:fill="auto"/>
          <w:vAlign w:val="center"/>
        </w:tcPr>
        <w:p w14:paraId="31DE76E9" w14:textId="4C0136F0" w:rsidR="00877A23" w:rsidRPr="00C203C4" w:rsidRDefault="00877A23">
          <w:pPr>
            <w:jc w:val="center"/>
            <w:rPr>
              <w:rFonts w:ascii="Verdana" w:hAnsi="Verdana" w:cs="Arial"/>
              <w:b/>
            </w:rPr>
          </w:pPr>
          <w:r w:rsidRPr="00C203C4">
            <w:rPr>
              <w:rFonts w:ascii="Verdana" w:hAnsi="Verdana" w:cs="Arial"/>
              <w:b/>
            </w:rPr>
            <w:t xml:space="preserve">Grupo de Procesos: </w:t>
          </w:r>
          <w:r w:rsidRPr="00C203C4">
            <w:rPr>
              <w:rFonts w:ascii="Verdana" w:hAnsi="Verdana" w:cs="Arial"/>
            </w:rPr>
            <w:t>Inici</w:t>
          </w:r>
          <w:r w:rsidR="008B5600">
            <w:rPr>
              <w:rFonts w:ascii="Verdana" w:hAnsi="Verdana" w:cs="Arial"/>
            </w:rPr>
            <w:t>ación</w:t>
          </w:r>
        </w:p>
      </w:tc>
      <w:tc>
        <w:tcPr>
          <w:tcW w:w="2434" w:type="dxa"/>
          <w:vMerge/>
          <w:tcBorders>
            <w:top w:val="single" w:sz="4" w:space="0" w:color="6C9526"/>
            <w:left w:val="single" w:sz="4" w:space="0" w:color="FFFFFF" w:themeColor="background1"/>
            <w:bottom w:val="single" w:sz="4" w:space="0" w:color="6C9526"/>
            <w:right w:val="single" w:sz="4" w:space="0" w:color="6C9526"/>
          </w:tcBorders>
          <w:shd w:val="clear" w:color="auto" w:fill="auto"/>
          <w:vAlign w:val="center"/>
        </w:tcPr>
        <w:p w14:paraId="3E849512" w14:textId="77777777" w:rsidR="00877A23" w:rsidRPr="00C203C4" w:rsidRDefault="00877A23">
          <w:pPr>
            <w:jc w:val="center"/>
            <w:rPr>
              <w:rFonts w:ascii="Arial" w:hAnsi="Arial" w:cs="Arial"/>
              <w:b/>
            </w:rPr>
          </w:pPr>
        </w:p>
      </w:tc>
    </w:tr>
    <w:tr w:rsidR="00877A23" w:rsidRPr="00F75B15" w14:paraId="130C02A0" w14:textId="77777777" w:rsidTr="00C203C4">
      <w:tblPrEx>
        <w:tblCellMar>
          <w:left w:w="108" w:type="dxa"/>
          <w:right w:w="108" w:type="dxa"/>
        </w:tblCellMar>
      </w:tblPrEx>
      <w:trPr>
        <w:jc w:val="center"/>
      </w:trPr>
      <w:tc>
        <w:tcPr>
          <w:tcW w:w="3235" w:type="dxa"/>
          <w:vMerge/>
          <w:tcBorders>
            <w:right w:val="single" w:sz="4" w:space="0" w:color="6C9526"/>
          </w:tcBorders>
          <w:vAlign w:val="center"/>
        </w:tcPr>
        <w:p w14:paraId="6335A1CD" w14:textId="77777777" w:rsidR="00877A23" w:rsidRPr="00F75B15" w:rsidRDefault="00877A23">
          <w:pPr>
            <w:rPr>
              <w:rFonts w:ascii="Arial" w:hAnsi="Arial" w:cs="Arial"/>
              <w:sz w:val="12"/>
              <w:szCs w:val="12"/>
              <w:lang w:val="es-ES"/>
            </w:rPr>
          </w:pPr>
        </w:p>
      </w:tc>
      <w:tc>
        <w:tcPr>
          <w:tcW w:w="6404" w:type="dxa"/>
          <w:gridSpan w:val="2"/>
          <w:tcBorders>
            <w:top w:val="single" w:sz="4" w:space="0" w:color="6C9526"/>
            <w:left w:val="single" w:sz="4" w:space="0" w:color="6C9526"/>
            <w:bottom w:val="single" w:sz="4" w:space="0" w:color="6C9526"/>
            <w:right w:val="single" w:sz="4" w:space="0" w:color="6C9526"/>
          </w:tcBorders>
          <w:shd w:val="clear" w:color="auto" w:fill="auto"/>
          <w:vAlign w:val="center"/>
        </w:tcPr>
        <w:p w14:paraId="1B8D33E1" w14:textId="77777777" w:rsidR="00877A23" w:rsidRPr="00C203C4" w:rsidRDefault="00877A23">
          <w:pPr>
            <w:jc w:val="center"/>
            <w:rPr>
              <w:rFonts w:ascii="Arial" w:hAnsi="Arial" w:cs="Arial"/>
              <w:b/>
            </w:rPr>
          </w:pPr>
          <w:r w:rsidRPr="00C203C4">
            <w:rPr>
              <w:rFonts w:ascii="Arial" w:hAnsi="Arial" w:cs="Arial"/>
              <w:b/>
            </w:rPr>
            <w:t>Formato</w:t>
          </w:r>
          <w:r w:rsidR="00505301" w:rsidRPr="00C203C4">
            <w:rPr>
              <w:rFonts w:ascii="Arial" w:hAnsi="Arial" w:cs="Arial"/>
              <w:b/>
            </w:rPr>
            <w:t>:</w:t>
          </w:r>
          <w:r w:rsidRPr="00C203C4">
            <w:rPr>
              <w:rFonts w:ascii="Arial" w:hAnsi="Arial" w:cs="Arial"/>
              <w:b/>
            </w:rPr>
            <w:t xml:space="preserve"> </w:t>
          </w:r>
          <w:r w:rsidRPr="004A57A6">
            <w:rPr>
              <w:rFonts w:ascii="Arial" w:hAnsi="Arial" w:cs="Arial"/>
              <w:bCs/>
            </w:rPr>
            <w:t>001</w:t>
          </w:r>
        </w:p>
      </w:tc>
    </w:tr>
  </w:tbl>
  <w:p w14:paraId="4ECD7D54" w14:textId="77777777" w:rsidR="00E328E5" w:rsidRDefault="00E328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9pt" o:bullet="t">
        <v:imagedata r:id="rId1" o:title="clip_image001"/>
      </v:shape>
    </w:pict>
  </w:numPicBullet>
  <w:abstractNum w:abstractNumId="0" w15:restartNumberingAfterBreak="0">
    <w:nsid w:val="035624BB"/>
    <w:multiLevelType w:val="hybridMultilevel"/>
    <w:tmpl w:val="9822E1C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36082"/>
    <w:multiLevelType w:val="hybridMultilevel"/>
    <w:tmpl w:val="3FB68162"/>
    <w:lvl w:ilvl="0" w:tplc="FA54F1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E80ACA">
      <w:start w:val="170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4EA7E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306D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3E3DA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BE1C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D094D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EEC14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3616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7B43384"/>
    <w:multiLevelType w:val="hybridMultilevel"/>
    <w:tmpl w:val="28D00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299"/>
    <w:multiLevelType w:val="multilevel"/>
    <w:tmpl w:val="C0B21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1696E"/>
    <w:multiLevelType w:val="hybridMultilevel"/>
    <w:tmpl w:val="E68E53C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06DBB"/>
    <w:multiLevelType w:val="hybridMultilevel"/>
    <w:tmpl w:val="F4AADD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9799C"/>
    <w:multiLevelType w:val="hybridMultilevel"/>
    <w:tmpl w:val="2DCC79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55C2"/>
    <w:multiLevelType w:val="hybridMultilevel"/>
    <w:tmpl w:val="84507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76089"/>
    <w:multiLevelType w:val="hybridMultilevel"/>
    <w:tmpl w:val="6B0637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color w:val="FFFFFF" w:themeColor="background1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240A3"/>
    <w:multiLevelType w:val="hybridMultilevel"/>
    <w:tmpl w:val="6B063766"/>
    <w:lvl w:ilvl="0" w:tplc="AD703B8A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color w:val="FFFFFF" w:themeColor="background1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8571A"/>
    <w:multiLevelType w:val="hybridMultilevel"/>
    <w:tmpl w:val="6D0E4E6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720BD6"/>
    <w:multiLevelType w:val="hybridMultilevel"/>
    <w:tmpl w:val="61FC9FB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76B04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3AD381D"/>
    <w:multiLevelType w:val="hybridMultilevel"/>
    <w:tmpl w:val="BE84640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37970"/>
    <w:multiLevelType w:val="hybridMultilevel"/>
    <w:tmpl w:val="3AC04E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845765"/>
    <w:multiLevelType w:val="multilevel"/>
    <w:tmpl w:val="E87C7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4A2825"/>
    <w:multiLevelType w:val="hybridMultilevel"/>
    <w:tmpl w:val="B2EED7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01F07"/>
    <w:multiLevelType w:val="hybridMultilevel"/>
    <w:tmpl w:val="B55CFD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90BF4"/>
    <w:multiLevelType w:val="multilevel"/>
    <w:tmpl w:val="65EE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27294C"/>
    <w:multiLevelType w:val="hybridMultilevel"/>
    <w:tmpl w:val="14B23F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5E3B88"/>
    <w:multiLevelType w:val="hybridMultilevel"/>
    <w:tmpl w:val="9DD8DBBA"/>
    <w:lvl w:ilvl="0" w:tplc="1458E8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26F20"/>
    <w:multiLevelType w:val="hybridMultilevel"/>
    <w:tmpl w:val="A6104E44"/>
    <w:lvl w:ilvl="0" w:tplc="9A540C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A2358"/>
    <w:multiLevelType w:val="hybridMultilevel"/>
    <w:tmpl w:val="2D6E1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A7D2B"/>
    <w:multiLevelType w:val="hybridMultilevel"/>
    <w:tmpl w:val="6974F5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9566AE"/>
    <w:multiLevelType w:val="multilevel"/>
    <w:tmpl w:val="E6E4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1F644C"/>
    <w:multiLevelType w:val="multilevel"/>
    <w:tmpl w:val="82E05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B16097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C456D27"/>
    <w:multiLevelType w:val="hybridMultilevel"/>
    <w:tmpl w:val="4A1474EC"/>
    <w:lvl w:ilvl="0" w:tplc="0BBECD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50461"/>
    <w:multiLevelType w:val="hybridMultilevel"/>
    <w:tmpl w:val="9DC03F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B0B08"/>
    <w:multiLevelType w:val="multilevel"/>
    <w:tmpl w:val="B9800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9E6A1F"/>
    <w:multiLevelType w:val="multilevel"/>
    <w:tmpl w:val="03E2349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73820DB5"/>
    <w:multiLevelType w:val="multilevel"/>
    <w:tmpl w:val="253248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2" w15:restartNumberingAfterBreak="0">
    <w:nsid w:val="7B42632C"/>
    <w:multiLevelType w:val="multilevel"/>
    <w:tmpl w:val="CEF2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2276112">
    <w:abstractNumId w:val="19"/>
  </w:num>
  <w:num w:numId="2" w16cid:durableId="647444126">
    <w:abstractNumId w:val="17"/>
  </w:num>
  <w:num w:numId="3" w16cid:durableId="1555770570">
    <w:abstractNumId w:val="16"/>
  </w:num>
  <w:num w:numId="4" w16cid:durableId="2005014311">
    <w:abstractNumId w:val="11"/>
  </w:num>
  <w:num w:numId="5" w16cid:durableId="245497990">
    <w:abstractNumId w:val="21"/>
  </w:num>
  <w:num w:numId="6" w16cid:durableId="350690982">
    <w:abstractNumId w:val="26"/>
  </w:num>
  <w:num w:numId="7" w16cid:durableId="2110079151">
    <w:abstractNumId w:val="12"/>
  </w:num>
  <w:num w:numId="8" w16cid:durableId="825710416">
    <w:abstractNumId w:val="20"/>
  </w:num>
  <w:num w:numId="9" w16cid:durableId="74279288">
    <w:abstractNumId w:val="24"/>
  </w:num>
  <w:num w:numId="10" w16cid:durableId="2114861441">
    <w:abstractNumId w:val="30"/>
  </w:num>
  <w:num w:numId="11" w16cid:durableId="179663520">
    <w:abstractNumId w:val="1"/>
  </w:num>
  <w:num w:numId="12" w16cid:durableId="1280264505">
    <w:abstractNumId w:val="31"/>
  </w:num>
  <w:num w:numId="13" w16cid:durableId="930428249">
    <w:abstractNumId w:val="27"/>
  </w:num>
  <w:num w:numId="14" w16cid:durableId="1597254219">
    <w:abstractNumId w:val="9"/>
  </w:num>
  <w:num w:numId="15" w16cid:durableId="2010205967">
    <w:abstractNumId w:val="5"/>
  </w:num>
  <w:num w:numId="16" w16cid:durableId="1970552355">
    <w:abstractNumId w:val="23"/>
  </w:num>
  <w:num w:numId="17" w16cid:durableId="684674236">
    <w:abstractNumId w:val="14"/>
  </w:num>
  <w:num w:numId="18" w16cid:durableId="1749841224">
    <w:abstractNumId w:val="7"/>
  </w:num>
  <w:num w:numId="19" w16cid:durableId="618728427">
    <w:abstractNumId w:val="22"/>
  </w:num>
  <w:num w:numId="20" w16cid:durableId="1756709157">
    <w:abstractNumId w:val="0"/>
  </w:num>
  <w:num w:numId="21" w16cid:durableId="1400783378">
    <w:abstractNumId w:val="13"/>
  </w:num>
  <w:num w:numId="22" w16cid:durableId="108016092">
    <w:abstractNumId w:val="10"/>
  </w:num>
  <w:num w:numId="23" w16cid:durableId="1440880733">
    <w:abstractNumId w:val="8"/>
  </w:num>
  <w:num w:numId="24" w16cid:durableId="1239484848">
    <w:abstractNumId w:val="28"/>
  </w:num>
  <w:num w:numId="25" w16cid:durableId="1597058409">
    <w:abstractNumId w:val="15"/>
  </w:num>
  <w:num w:numId="26" w16cid:durableId="863789922">
    <w:abstractNumId w:val="32"/>
  </w:num>
  <w:num w:numId="27" w16cid:durableId="1548878046">
    <w:abstractNumId w:val="29"/>
  </w:num>
  <w:num w:numId="28" w16cid:durableId="1693804477">
    <w:abstractNumId w:val="6"/>
  </w:num>
  <w:num w:numId="29" w16cid:durableId="957563025">
    <w:abstractNumId w:val="3"/>
  </w:num>
  <w:num w:numId="30" w16cid:durableId="791902020">
    <w:abstractNumId w:val="18"/>
  </w:num>
  <w:num w:numId="31" w16cid:durableId="1723678571">
    <w:abstractNumId w:val="4"/>
  </w:num>
  <w:num w:numId="32" w16cid:durableId="1510756328">
    <w:abstractNumId w:val="2"/>
  </w:num>
  <w:num w:numId="33" w16cid:durableId="11334061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3E2"/>
    <w:rsid w:val="00000CE7"/>
    <w:rsid w:val="000037FA"/>
    <w:rsid w:val="000045C1"/>
    <w:rsid w:val="00006032"/>
    <w:rsid w:val="000161A0"/>
    <w:rsid w:val="00016AB1"/>
    <w:rsid w:val="00020764"/>
    <w:rsid w:val="00025207"/>
    <w:rsid w:val="000311CD"/>
    <w:rsid w:val="00033499"/>
    <w:rsid w:val="00043250"/>
    <w:rsid w:val="00047418"/>
    <w:rsid w:val="00050926"/>
    <w:rsid w:val="00051729"/>
    <w:rsid w:val="00066AD9"/>
    <w:rsid w:val="00071694"/>
    <w:rsid w:val="00071705"/>
    <w:rsid w:val="00072FF5"/>
    <w:rsid w:val="00073D0E"/>
    <w:rsid w:val="00084489"/>
    <w:rsid w:val="00087F96"/>
    <w:rsid w:val="00093365"/>
    <w:rsid w:val="000A22A7"/>
    <w:rsid w:val="000B1B56"/>
    <w:rsid w:val="000B2D9B"/>
    <w:rsid w:val="000C3545"/>
    <w:rsid w:val="000C47EB"/>
    <w:rsid w:val="000C5A02"/>
    <w:rsid w:val="000D7239"/>
    <w:rsid w:val="000E0B83"/>
    <w:rsid w:val="000E7183"/>
    <w:rsid w:val="000E7A67"/>
    <w:rsid w:val="000F54AE"/>
    <w:rsid w:val="00102716"/>
    <w:rsid w:val="00112B98"/>
    <w:rsid w:val="00114C9B"/>
    <w:rsid w:val="001165D0"/>
    <w:rsid w:val="00121BED"/>
    <w:rsid w:val="00126850"/>
    <w:rsid w:val="001270BC"/>
    <w:rsid w:val="00133263"/>
    <w:rsid w:val="00133ACD"/>
    <w:rsid w:val="001444AE"/>
    <w:rsid w:val="00144967"/>
    <w:rsid w:val="00156BEE"/>
    <w:rsid w:val="00160D8A"/>
    <w:rsid w:val="00166609"/>
    <w:rsid w:val="00172766"/>
    <w:rsid w:val="00176B17"/>
    <w:rsid w:val="001803FD"/>
    <w:rsid w:val="0018352C"/>
    <w:rsid w:val="00185398"/>
    <w:rsid w:val="001853F7"/>
    <w:rsid w:val="00187010"/>
    <w:rsid w:val="0019463C"/>
    <w:rsid w:val="001A09EC"/>
    <w:rsid w:val="001B1B3F"/>
    <w:rsid w:val="001B2489"/>
    <w:rsid w:val="001C044E"/>
    <w:rsid w:val="001C5134"/>
    <w:rsid w:val="001E3582"/>
    <w:rsid w:val="001F2B30"/>
    <w:rsid w:val="002044BE"/>
    <w:rsid w:val="0020512C"/>
    <w:rsid w:val="00205283"/>
    <w:rsid w:val="00213542"/>
    <w:rsid w:val="00215C14"/>
    <w:rsid w:val="00224411"/>
    <w:rsid w:val="00237EB6"/>
    <w:rsid w:val="00246F85"/>
    <w:rsid w:val="00247896"/>
    <w:rsid w:val="00252D63"/>
    <w:rsid w:val="00253C55"/>
    <w:rsid w:val="00267EFF"/>
    <w:rsid w:val="00274129"/>
    <w:rsid w:val="002744AA"/>
    <w:rsid w:val="0027460C"/>
    <w:rsid w:val="0027765F"/>
    <w:rsid w:val="00282999"/>
    <w:rsid w:val="00282F05"/>
    <w:rsid w:val="00290778"/>
    <w:rsid w:val="00295E74"/>
    <w:rsid w:val="002A16E2"/>
    <w:rsid w:val="002B2401"/>
    <w:rsid w:val="002B259F"/>
    <w:rsid w:val="002B5EAE"/>
    <w:rsid w:val="002B758B"/>
    <w:rsid w:val="002C360A"/>
    <w:rsid w:val="002D0554"/>
    <w:rsid w:val="002D3AE1"/>
    <w:rsid w:val="002D5B31"/>
    <w:rsid w:val="002D65C5"/>
    <w:rsid w:val="002E2491"/>
    <w:rsid w:val="002E52D3"/>
    <w:rsid w:val="002E59B7"/>
    <w:rsid w:val="002F39F5"/>
    <w:rsid w:val="002F7EA2"/>
    <w:rsid w:val="003037B6"/>
    <w:rsid w:val="00303E84"/>
    <w:rsid w:val="003050AB"/>
    <w:rsid w:val="0030553C"/>
    <w:rsid w:val="0031097B"/>
    <w:rsid w:val="00323BAB"/>
    <w:rsid w:val="0033703D"/>
    <w:rsid w:val="00337B4A"/>
    <w:rsid w:val="0034184B"/>
    <w:rsid w:val="0034268C"/>
    <w:rsid w:val="0034394E"/>
    <w:rsid w:val="00351B92"/>
    <w:rsid w:val="00353225"/>
    <w:rsid w:val="003578DF"/>
    <w:rsid w:val="00357DF3"/>
    <w:rsid w:val="00374346"/>
    <w:rsid w:val="00383760"/>
    <w:rsid w:val="00384FF0"/>
    <w:rsid w:val="00391253"/>
    <w:rsid w:val="00395F23"/>
    <w:rsid w:val="003974CB"/>
    <w:rsid w:val="003A034C"/>
    <w:rsid w:val="003A3005"/>
    <w:rsid w:val="003C2FFD"/>
    <w:rsid w:val="003C304F"/>
    <w:rsid w:val="003C33C4"/>
    <w:rsid w:val="003C6221"/>
    <w:rsid w:val="003C7B60"/>
    <w:rsid w:val="003D39C4"/>
    <w:rsid w:val="003F1170"/>
    <w:rsid w:val="003F1A22"/>
    <w:rsid w:val="003F1D13"/>
    <w:rsid w:val="003F2423"/>
    <w:rsid w:val="003F2AE5"/>
    <w:rsid w:val="003F3A78"/>
    <w:rsid w:val="003F448A"/>
    <w:rsid w:val="0040233D"/>
    <w:rsid w:val="004050C1"/>
    <w:rsid w:val="00405B73"/>
    <w:rsid w:val="00411FEC"/>
    <w:rsid w:val="004129D6"/>
    <w:rsid w:val="0042000F"/>
    <w:rsid w:val="004212E5"/>
    <w:rsid w:val="004243C2"/>
    <w:rsid w:val="00434682"/>
    <w:rsid w:val="00437E45"/>
    <w:rsid w:val="00445E30"/>
    <w:rsid w:val="00451018"/>
    <w:rsid w:val="00452187"/>
    <w:rsid w:val="00457C52"/>
    <w:rsid w:val="00460168"/>
    <w:rsid w:val="00462B0B"/>
    <w:rsid w:val="00465E3F"/>
    <w:rsid w:val="0047240F"/>
    <w:rsid w:val="0047744F"/>
    <w:rsid w:val="00492FD4"/>
    <w:rsid w:val="00493188"/>
    <w:rsid w:val="00494D60"/>
    <w:rsid w:val="004A1988"/>
    <w:rsid w:val="004A2D64"/>
    <w:rsid w:val="004A57A6"/>
    <w:rsid w:val="004B16DE"/>
    <w:rsid w:val="004B61FE"/>
    <w:rsid w:val="004B68B8"/>
    <w:rsid w:val="004B7F9F"/>
    <w:rsid w:val="004D0E19"/>
    <w:rsid w:val="004F3B2D"/>
    <w:rsid w:val="004F6123"/>
    <w:rsid w:val="00505301"/>
    <w:rsid w:val="00505496"/>
    <w:rsid w:val="005110D8"/>
    <w:rsid w:val="00515870"/>
    <w:rsid w:val="00536868"/>
    <w:rsid w:val="00547EB5"/>
    <w:rsid w:val="005540AB"/>
    <w:rsid w:val="005547CA"/>
    <w:rsid w:val="005624F0"/>
    <w:rsid w:val="00583285"/>
    <w:rsid w:val="005833CA"/>
    <w:rsid w:val="005857F3"/>
    <w:rsid w:val="00587949"/>
    <w:rsid w:val="005967E2"/>
    <w:rsid w:val="005A27DC"/>
    <w:rsid w:val="005B15A8"/>
    <w:rsid w:val="005C71DB"/>
    <w:rsid w:val="005C761D"/>
    <w:rsid w:val="005D0028"/>
    <w:rsid w:val="005D17AE"/>
    <w:rsid w:val="005D41BC"/>
    <w:rsid w:val="005D72E6"/>
    <w:rsid w:val="005D7F68"/>
    <w:rsid w:val="005E7453"/>
    <w:rsid w:val="005E75BD"/>
    <w:rsid w:val="005E7FC5"/>
    <w:rsid w:val="0060325A"/>
    <w:rsid w:val="00605B6D"/>
    <w:rsid w:val="00606E1B"/>
    <w:rsid w:val="00613224"/>
    <w:rsid w:val="00614ECB"/>
    <w:rsid w:val="00621292"/>
    <w:rsid w:val="00622D7C"/>
    <w:rsid w:val="00632C9C"/>
    <w:rsid w:val="00633A30"/>
    <w:rsid w:val="00640170"/>
    <w:rsid w:val="006424CF"/>
    <w:rsid w:val="00644D38"/>
    <w:rsid w:val="00646E17"/>
    <w:rsid w:val="006523E2"/>
    <w:rsid w:val="00652D46"/>
    <w:rsid w:val="00665BAD"/>
    <w:rsid w:val="006705C0"/>
    <w:rsid w:val="006731A8"/>
    <w:rsid w:val="006740D0"/>
    <w:rsid w:val="0068293B"/>
    <w:rsid w:val="0068355E"/>
    <w:rsid w:val="00692679"/>
    <w:rsid w:val="00697B1F"/>
    <w:rsid w:val="006A012E"/>
    <w:rsid w:val="006A4C10"/>
    <w:rsid w:val="006A6BA2"/>
    <w:rsid w:val="006D2D99"/>
    <w:rsid w:val="006E2B13"/>
    <w:rsid w:val="006E3EEB"/>
    <w:rsid w:val="006E7087"/>
    <w:rsid w:val="006E7786"/>
    <w:rsid w:val="006F28F8"/>
    <w:rsid w:val="006F3240"/>
    <w:rsid w:val="00707954"/>
    <w:rsid w:val="00734EAA"/>
    <w:rsid w:val="007415D8"/>
    <w:rsid w:val="0074452A"/>
    <w:rsid w:val="00751AFB"/>
    <w:rsid w:val="00751C3D"/>
    <w:rsid w:val="00762488"/>
    <w:rsid w:val="00765620"/>
    <w:rsid w:val="00766812"/>
    <w:rsid w:val="00775D00"/>
    <w:rsid w:val="00776EE4"/>
    <w:rsid w:val="0077747A"/>
    <w:rsid w:val="0078007C"/>
    <w:rsid w:val="00780A77"/>
    <w:rsid w:val="00782372"/>
    <w:rsid w:val="0078753D"/>
    <w:rsid w:val="00791AA2"/>
    <w:rsid w:val="00796998"/>
    <w:rsid w:val="007A048E"/>
    <w:rsid w:val="007B0FF0"/>
    <w:rsid w:val="007B1E7C"/>
    <w:rsid w:val="007B5E25"/>
    <w:rsid w:val="007C4F53"/>
    <w:rsid w:val="007D31EF"/>
    <w:rsid w:val="007D41DB"/>
    <w:rsid w:val="007E098C"/>
    <w:rsid w:val="007F3364"/>
    <w:rsid w:val="008032FF"/>
    <w:rsid w:val="00803311"/>
    <w:rsid w:val="008037DA"/>
    <w:rsid w:val="00807A84"/>
    <w:rsid w:val="00811A31"/>
    <w:rsid w:val="0082252C"/>
    <w:rsid w:val="008235CB"/>
    <w:rsid w:val="0083208D"/>
    <w:rsid w:val="00833812"/>
    <w:rsid w:val="00834C86"/>
    <w:rsid w:val="008452B0"/>
    <w:rsid w:val="00862186"/>
    <w:rsid w:val="00862B72"/>
    <w:rsid w:val="00864970"/>
    <w:rsid w:val="00871566"/>
    <w:rsid w:val="00877A23"/>
    <w:rsid w:val="00881D1C"/>
    <w:rsid w:val="00881F9C"/>
    <w:rsid w:val="00884CBB"/>
    <w:rsid w:val="00885572"/>
    <w:rsid w:val="00886F03"/>
    <w:rsid w:val="00893DF5"/>
    <w:rsid w:val="008966E8"/>
    <w:rsid w:val="008A41C0"/>
    <w:rsid w:val="008A4D75"/>
    <w:rsid w:val="008A4D81"/>
    <w:rsid w:val="008A7FD7"/>
    <w:rsid w:val="008B3A40"/>
    <w:rsid w:val="008B5600"/>
    <w:rsid w:val="008B7413"/>
    <w:rsid w:val="008C0AA1"/>
    <w:rsid w:val="008C10D7"/>
    <w:rsid w:val="008E01BD"/>
    <w:rsid w:val="008E034F"/>
    <w:rsid w:val="008E3088"/>
    <w:rsid w:val="008E3CC7"/>
    <w:rsid w:val="008F018C"/>
    <w:rsid w:val="008F4744"/>
    <w:rsid w:val="00901D6A"/>
    <w:rsid w:val="00902945"/>
    <w:rsid w:val="009063C2"/>
    <w:rsid w:val="009064B9"/>
    <w:rsid w:val="009145B9"/>
    <w:rsid w:val="009246D8"/>
    <w:rsid w:val="0093503A"/>
    <w:rsid w:val="00940CEB"/>
    <w:rsid w:val="00946DB5"/>
    <w:rsid w:val="009479B5"/>
    <w:rsid w:val="009509DB"/>
    <w:rsid w:val="00955E25"/>
    <w:rsid w:val="009566A6"/>
    <w:rsid w:val="00962065"/>
    <w:rsid w:val="00963150"/>
    <w:rsid w:val="00971710"/>
    <w:rsid w:val="00977D29"/>
    <w:rsid w:val="00984511"/>
    <w:rsid w:val="00987784"/>
    <w:rsid w:val="00987819"/>
    <w:rsid w:val="00987B0B"/>
    <w:rsid w:val="009B2691"/>
    <w:rsid w:val="009E77E6"/>
    <w:rsid w:val="009F05F2"/>
    <w:rsid w:val="009F0D6A"/>
    <w:rsid w:val="009F368F"/>
    <w:rsid w:val="009F5E5F"/>
    <w:rsid w:val="009F6E0D"/>
    <w:rsid w:val="00A034D0"/>
    <w:rsid w:val="00A03A5F"/>
    <w:rsid w:val="00A04261"/>
    <w:rsid w:val="00A10F6E"/>
    <w:rsid w:val="00A178C7"/>
    <w:rsid w:val="00A33036"/>
    <w:rsid w:val="00A33182"/>
    <w:rsid w:val="00A34EA3"/>
    <w:rsid w:val="00A361F5"/>
    <w:rsid w:val="00A40D9D"/>
    <w:rsid w:val="00A41E71"/>
    <w:rsid w:val="00A43560"/>
    <w:rsid w:val="00A545D3"/>
    <w:rsid w:val="00A54848"/>
    <w:rsid w:val="00A548A4"/>
    <w:rsid w:val="00A5641C"/>
    <w:rsid w:val="00A6228A"/>
    <w:rsid w:val="00A629EB"/>
    <w:rsid w:val="00A63290"/>
    <w:rsid w:val="00A66043"/>
    <w:rsid w:val="00A66DA6"/>
    <w:rsid w:val="00A670C8"/>
    <w:rsid w:val="00A74BAB"/>
    <w:rsid w:val="00A83217"/>
    <w:rsid w:val="00A85EE9"/>
    <w:rsid w:val="00A879D6"/>
    <w:rsid w:val="00A87EC9"/>
    <w:rsid w:val="00A92847"/>
    <w:rsid w:val="00AA6E0D"/>
    <w:rsid w:val="00AB5F35"/>
    <w:rsid w:val="00AC145D"/>
    <w:rsid w:val="00AC3E82"/>
    <w:rsid w:val="00AC6911"/>
    <w:rsid w:val="00AC7308"/>
    <w:rsid w:val="00AD104D"/>
    <w:rsid w:val="00AD2D77"/>
    <w:rsid w:val="00AE1A1F"/>
    <w:rsid w:val="00AE4141"/>
    <w:rsid w:val="00AF3BC7"/>
    <w:rsid w:val="00B025E7"/>
    <w:rsid w:val="00B11F3D"/>
    <w:rsid w:val="00B14A81"/>
    <w:rsid w:val="00B14E3A"/>
    <w:rsid w:val="00B20DD4"/>
    <w:rsid w:val="00B22AB8"/>
    <w:rsid w:val="00B27A03"/>
    <w:rsid w:val="00B3034F"/>
    <w:rsid w:val="00B325DD"/>
    <w:rsid w:val="00B34721"/>
    <w:rsid w:val="00B3692D"/>
    <w:rsid w:val="00B423B2"/>
    <w:rsid w:val="00B42A3A"/>
    <w:rsid w:val="00B42D13"/>
    <w:rsid w:val="00B52C71"/>
    <w:rsid w:val="00B533F6"/>
    <w:rsid w:val="00B56D9F"/>
    <w:rsid w:val="00B61096"/>
    <w:rsid w:val="00B620B7"/>
    <w:rsid w:val="00B62CEF"/>
    <w:rsid w:val="00B65C5C"/>
    <w:rsid w:val="00B7134E"/>
    <w:rsid w:val="00B80DE7"/>
    <w:rsid w:val="00B81018"/>
    <w:rsid w:val="00B9140A"/>
    <w:rsid w:val="00B9165C"/>
    <w:rsid w:val="00B93BAC"/>
    <w:rsid w:val="00BA366E"/>
    <w:rsid w:val="00BA53FA"/>
    <w:rsid w:val="00BB5B5C"/>
    <w:rsid w:val="00BB7707"/>
    <w:rsid w:val="00BC0C16"/>
    <w:rsid w:val="00BD6DB8"/>
    <w:rsid w:val="00BE277A"/>
    <w:rsid w:val="00BE4098"/>
    <w:rsid w:val="00BE5255"/>
    <w:rsid w:val="00BF446C"/>
    <w:rsid w:val="00BF747D"/>
    <w:rsid w:val="00C00040"/>
    <w:rsid w:val="00C02289"/>
    <w:rsid w:val="00C1041D"/>
    <w:rsid w:val="00C203C4"/>
    <w:rsid w:val="00C27F23"/>
    <w:rsid w:val="00C34189"/>
    <w:rsid w:val="00C4061C"/>
    <w:rsid w:val="00C424F2"/>
    <w:rsid w:val="00C47074"/>
    <w:rsid w:val="00C5014E"/>
    <w:rsid w:val="00C51B03"/>
    <w:rsid w:val="00C540CB"/>
    <w:rsid w:val="00C54E7D"/>
    <w:rsid w:val="00C6006A"/>
    <w:rsid w:val="00C60FA1"/>
    <w:rsid w:val="00C62116"/>
    <w:rsid w:val="00C62CAB"/>
    <w:rsid w:val="00C66959"/>
    <w:rsid w:val="00C71F5B"/>
    <w:rsid w:val="00C813A8"/>
    <w:rsid w:val="00C8199C"/>
    <w:rsid w:val="00C8233C"/>
    <w:rsid w:val="00C8675A"/>
    <w:rsid w:val="00C907E3"/>
    <w:rsid w:val="00C92A4B"/>
    <w:rsid w:val="00C93542"/>
    <w:rsid w:val="00CA0F94"/>
    <w:rsid w:val="00CB3650"/>
    <w:rsid w:val="00CC102E"/>
    <w:rsid w:val="00CE7921"/>
    <w:rsid w:val="00CF7384"/>
    <w:rsid w:val="00D04439"/>
    <w:rsid w:val="00D05D54"/>
    <w:rsid w:val="00D15262"/>
    <w:rsid w:val="00D16E7C"/>
    <w:rsid w:val="00D231E8"/>
    <w:rsid w:val="00D272FA"/>
    <w:rsid w:val="00D365F2"/>
    <w:rsid w:val="00D409AC"/>
    <w:rsid w:val="00D410C2"/>
    <w:rsid w:val="00D414ED"/>
    <w:rsid w:val="00D52ADA"/>
    <w:rsid w:val="00D6057E"/>
    <w:rsid w:val="00D6733B"/>
    <w:rsid w:val="00D679D1"/>
    <w:rsid w:val="00D718A7"/>
    <w:rsid w:val="00D753AD"/>
    <w:rsid w:val="00D75857"/>
    <w:rsid w:val="00D84A51"/>
    <w:rsid w:val="00D860DB"/>
    <w:rsid w:val="00D909A0"/>
    <w:rsid w:val="00D91176"/>
    <w:rsid w:val="00D92F1C"/>
    <w:rsid w:val="00D93A61"/>
    <w:rsid w:val="00DA0426"/>
    <w:rsid w:val="00DB09E4"/>
    <w:rsid w:val="00DB478C"/>
    <w:rsid w:val="00DB5F24"/>
    <w:rsid w:val="00DC29CD"/>
    <w:rsid w:val="00DD6760"/>
    <w:rsid w:val="00DE4AB9"/>
    <w:rsid w:val="00DE7E7C"/>
    <w:rsid w:val="00DF4971"/>
    <w:rsid w:val="00DF53B8"/>
    <w:rsid w:val="00DF6974"/>
    <w:rsid w:val="00E01A8F"/>
    <w:rsid w:val="00E0269E"/>
    <w:rsid w:val="00E053F9"/>
    <w:rsid w:val="00E0646D"/>
    <w:rsid w:val="00E1615B"/>
    <w:rsid w:val="00E16B9A"/>
    <w:rsid w:val="00E20840"/>
    <w:rsid w:val="00E2087D"/>
    <w:rsid w:val="00E230A4"/>
    <w:rsid w:val="00E328E5"/>
    <w:rsid w:val="00E33022"/>
    <w:rsid w:val="00E37CCB"/>
    <w:rsid w:val="00E44551"/>
    <w:rsid w:val="00E46D94"/>
    <w:rsid w:val="00E506CA"/>
    <w:rsid w:val="00E528AA"/>
    <w:rsid w:val="00E55F40"/>
    <w:rsid w:val="00E647F5"/>
    <w:rsid w:val="00E6557E"/>
    <w:rsid w:val="00E7615A"/>
    <w:rsid w:val="00E81A6E"/>
    <w:rsid w:val="00E833E3"/>
    <w:rsid w:val="00E9384D"/>
    <w:rsid w:val="00E96362"/>
    <w:rsid w:val="00E974E2"/>
    <w:rsid w:val="00EA36E6"/>
    <w:rsid w:val="00EA4D07"/>
    <w:rsid w:val="00EA5063"/>
    <w:rsid w:val="00EB2068"/>
    <w:rsid w:val="00EB27D9"/>
    <w:rsid w:val="00EB44D5"/>
    <w:rsid w:val="00EC14B3"/>
    <w:rsid w:val="00ED2623"/>
    <w:rsid w:val="00EE6D04"/>
    <w:rsid w:val="00EE716F"/>
    <w:rsid w:val="00EF2905"/>
    <w:rsid w:val="00EF3042"/>
    <w:rsid w:val="00EF745F"/>
    <w:rsid w:val="00F00BC0"/>
    <w:rsid w:val="00F11C5B"/>
    <w:rsid w:val="00F15939"/>
    <w:rsid w:val="00F169F1"/>
    <w:rsid w:val="00F2692D"/>
    <w:rsid w:val="00F27CB9"/>
    <w:rsid w:val="00F33772"/>
    <w:rsid w:val="00F3514C"/>
    <w:rsid w:val="00F36E1F"/>
    <w:rsid w:val="00F46F5B"/>
    <w:rsid w:val="00F529D1"/>
    <w:rsid w:val="00F53AA5"/>
    <w:rsid w:val="00F60074"/>
    <w:rsid w:val="00F64F70"/>
    <w:rsid w:val="00F654FD"/>
    <w:rsid w:val="00F66044"/>
    <w:rsid w:val="00F7165C"/>
    <w:rsid w:val="00F75B15"/>
    <w:rsid w:val="00F76AB0"/>
    <w:rsid w:val="00F813CE"/>
    <w:rsid w:val="00F82204"/>
    <w:rsid w:val="00F82F27"/>
    <w:rsid w:val="00F84388"/>
    <w:rsid w:val="00F8741C"/>
    <w:rsid w:val="00F90B15"/>
    <w:rsid w:val="00F9131B"/>
    <w:rsid w:val="00F94982"/>
    <w:rsid w:val="00FA2EBB"/>
    <w:rsid w:val="00FA57B4"/>
    <w:rsid w:val="00FB1CD4"/>
    <w:rsid w:val="00FB2FFE"/>
    <w:rsid w:val="00FC08C5"/>
    <w:rsid w:val="00FD5B96"/>
    <w:rsid w:val="00FD73ED"/>
    <w:rsid w:val="00FE506E"/>
    <w:rsid w:val="00FF31D8"/>
    <w:rsid w:val="00FF4219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A92F314"/>
  <w15:docId w15:val="{B729F272-D729-4730-A7B0-B7ED51D2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7921"/>
    <w:rPr>
      <w:lang w:val="es-CO" w:eastAsia="es-ES"/>
    </w:rPr>
  </w:style>
  <w:style w:type="paragraph" w:styleId="Ttulo1">
    <w:name w:val="heading 1"/>
    <w:basedOn w:val="Normal"/>
    <w:next w:val="Normal"/>
    <w:qFormat/>
    <w:rsid w:val="00A6604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qFormat/>
    <w:rsid w:val="00646E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E792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CE7921"/>
  </w:style>
  <w:style w:type="paragraph" w:styleId="Piedepgina">
    <w:name w:val="footer"/>
    <w:basedOn w:val="Normal"/>
    <w:link w:val="PiedepginaCar"/>
    <w:uiPriority w:val="99"/>
    <w:rsid w:val="00CE7921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sid w:val="00CE7921"/>
    <w:pPr>
      <w:spacing w:before="120" w:after="120"/>
      <w:jc w:val="both"/>
    </w:pPr>
    <w:rPr>
      <w:rFonts w:ascii="Arial" w:hAnsi="Arial"/>
      <w:b/>
      <w:lang w:val="es-MX"/>
    </w:rPr>
  </w:style>
  <w:style w:type="paragraph" w:styleId="Ttulo">
    <w:name w:val="Title"/>
    <w:basedOn w:val="Normal"/>
    <w:qFormat/>
    <w:rsid w:val="00A66043"/>
    <w:pPr>
      <w:jc w:val="center"/>
    </w:pPr>
    <w:rPr>
      <w:rFonts w:ascii="Arial" w:hAnsi="Arial"/>
      <w:b/>
      <w:sz w:val="24"/>
      <w:lang w:val="es-ES"/>
    </w:rPr>
  </w:style>
  <w:style w:type="table" w:styleId="Tablaconcuadrcula">
    <w:name w:val="Table Grid"/>
    <w:basedOn w:val="Tablanormal"/>
    <w:uiPriority w:val="59"/>
    <w:rsid w:val="00411F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2">
    <w:name w:val="toc 2"/>
    <w:basedOn w:val="Normal"/>
    <w:next w:val="Normal"/>
    <w:autoRedefine/>
    <w:rsid w:val="00246F85"/>
    <w:pPr>
      <w:tabs>
        <w:tab w:val="left" w:pos="720"/>
        <w:tab w:val="right" w:leader="dot" w:pos="8630"/>
      </w:tabs>
    </w:pPr>
    <w:rPr>
      <w:rFonts w:ascii="Arial Narrow" w:hAnsi="Arial Narrow"/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rsid w:val="00246F8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46F85"/>
    <w:rPr>
      <w:rFonts w:ascii="Tahoma" w:hAnsi="Tahoma" w:cs="Tahoma"/>
      <w:sz w:val="16"/>
      <w:szCs w:val="16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6F5B"/>
    <w:pPr>
      <w:spacing w:before="100" w:beforeAutospacing="1" w:after="100" w:afterAutospacing="1"/>
    </w:pPr>
    <w:rPr>
      <w:sz w:val="24"/>
      <w:szCs w:val="24"/>
      <w:lang w:eastAsia="es-CO"/>
    </w:rPr>
  </w:style>
  <w:style w:type="paragraph" w:styleId="Textoindependiente">
    <w:name w:val="Body Text"/>
    <w:basedOn w:val="Normal"/>
    <w:rsid w:val="00A87EC9"/>
    <w:pPr>
      <w:spacing w:after="120"/>
    </w:pPr>
  </w:style>
  <w:style w:type="paragraph" w:styleId="TDC8">
    <w:name w:val="toc 8"/>
    <w:basedOn w:val="Normal"/>
    <w:next w:val="Normal"/>
    <w:autoRedefine/>
    <w:semiHidden/>
    <w:rsid w:val="00A87EC9"/>
    <w:pPr>
      <w:ind w:left="140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277A"/>
    <w:rPr>
      <w:lang w:val="es-ES_tradnl" w:eastAsia="es-ES"/>
    </w:rPr>
  </w:style>
  <w:style w:type="paragraph" w:styleId="Prrafodelista">
    <w:name w:val="List Paragraph"/>
    <w:basedOn w:val="Normal"/>
    <w:uiPriority w:val="34"/>
    <w:qFormat/>
    <w:rsid w:val="00B56D9F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966E8"/>
    <w:rPr>
      <w:color w:val="808080"/>
    </w:rPr>
  </w:style>
  <w:style w:type="paragraph" w:customStyle="1" w:styleId="Default">
    <w:name w:val="Default"/>
    <w:rsid w:val="008B3A4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s-ES"/>
    </w:rPr>
  </w:style>
  <w:style w:type="paragraph" w:customStyle="1" w:styleId="xelementtoproof">
    <w:name w:val="x_elementtoproof"/>
    <w:basedOn w:val="Normal"/>
    <w:rsid w:val="008B3A40"/>
    <w:pPr>
      <w:spacing w:before="100" w:beforeAutospacing="1" w:after="100" w:afterAutospacing="1"/>
    </w:pPr>
    <w:rPr>
      <w:sz w:val="24"/>
      <w:szCs w:val="24"/>
      <w:lang w:eastAsia="es-CO"/>
    </w:rPr>
  </w:style>
  <w:style w:type="character" w:customStyle="1" w:styleId="ui-provider">
    <w:name w:val="ui-provider"/>
    <w:basedOn w:val="Fuentedeprrafopredeter"/>
    <w:rsid w:val="00832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9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haparro004\Desktop\Formatos%20Corregidos\formatos%20corregidos\Inicio\Formatos\GPROI-FT-001-JEPLAN-V01%20Formato%20de%20Acta%20de%20Constituci&#243;n%20v1.1.dot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9E296D-05F7-4611-B548-34DD99AEF843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6E0F0CE2-D3A4-474E-A254-05263CE7D74F}">
      <dgm:prSet phldrT="[Texto]"/>
      <dgm:spPr/>
      <dgm:t>
        <a:bodyPr/>
        <a:lstStyle/>
        <a:p>
          <a:pPr algn="ctr"/>
          <a:r>
            <a:rPr lang="es-CO"/>
            <a:t>Analisis</a:t>
          </a:r>
        </a:p>
      </dgm:t>
    </dgm:pt>
    <dgm:pt modelId="{674DCC58-9AC6-477F-99C8-75227DFB05AD}" type="parTrans" cxnId="{5955FFAF-3FBF-4576-9B86-E5AA1A310647}">
      <dgm:prSet/>
      <dgm:spPr/>
      <dgm:t>
        <a:bodyPr/>
        <a:lstStyle/>
        <a:p>
          <a:pPr algn="ctr"/>
          <a:endParaRPr lang="es-CO"/>
        </a:p>
      </dgm:t>
    </dgm:pt>
    <dgm:pt modelId="{E88B19B9-46AB-4044-A48B-6BE9D0079C19}" type="sibTrans" cxnId="{5955FFAF-3FBF-4576-9B86-E5AA1A310647}">
      <dgm:prSet/>
      <dgm:spPr/>
      <dgm:t>
        <a:bodyPr/>
        <a:lstStyle/>
        <a:p>
          <a:pPr algn="ctr"/>
          <a:endParaRPr lang="es-CO"/>
        </a:p>
      </dgm:t>
    </dgm:pt>
    <dgm:pt modelId="{8150E07F-66C8-4D3E-B977-17F584A15FAC}">
      <dgm:prSet phldrT="[Texto]"/>
      <dgm:spPr/>
      <dgm:t>
        <a:bodyPr/>
        <a:lstStyle/>
        <a:p>
          <a:pPr algn="ctr"/>
          <a:r>
            <a:rPr lang="es-CO"/>
            <a:t>Diseño</a:t>
          </a:r>
        </a:p>
      </dgm:t>
    </dgm:pt>
    <dgm:pt modelId="{D4B798A2-2C91-4CC8-8ED4-CEF5179DFE98}" type="parTrans" cxnId="{CA63EC23-BBFD-419F-AAC7-5D4308281FD7}">
      <dgm:prSet/>
      <dgm:spPr/>
      <dgm:t>
        <a:bodyPr/>
        <a:lstStyle/>
        <a:p>
          <a:pPr algn="ctr"/>
          <a:endParaRPr lang="es-CO"/>
        </a:p>
      </dgm:t>
    </dgm:pt>
    <dgm:pt modelId="{401678ED-2C69-456C-AD12-8010790ACBB9}" type="sibTrans" cxnId="{CA63EC23-BBFD-419F-AAC7-5D4308281FD7}">
      <dgm:prSet/>
      <dgm:spPr/>
      <dgm:t>
        <a:bodyPr/>
        <a:lstStyle/>
        <a:p>
          <a:pPr algn="ctr"/>
          <a:endParaRPr lang="es-CO"/>
        </a:p>
      </dgm:t>
    </dgm:pt>
    <dgm:pt modelId="{E3374E05-322C-4233-97A4-4992B977A9F9}">
      <dgm:prSet phldrT="[Texto]"/>
      <dgm:spPr/>
      <dgm:t>
        <a:bodyPr/>
        <a:lstStyle/>
        <a:p>
          <a:pPr algn="ctr"/>
          <a:r>
            <a:rPr lang="es-CO"/>
            <a:t>Costruccion</a:t>
          </a:r>
        </a:p>
      </dgm:t>
    </dgm:pt>
    <dgm:pt modelId="{FEA871C3-B07A-4772-B80F-6266247C7321}" type="parTrans" cxnId="{F41318F2-D6D3-473F-B45F-C636EF49A63B}">
      <dgm:prSet/>
      <dgm:spPr/>
      <dgm:t>
        <a:bodyPr/>
        <a:lstStyle/>
        <a:p>
          <a:pPr algn="ctr"/>
          <a:endParaRPr lang="es-CO"/>
        </a:p>
      </dgm:t>
    </dgm:pt>
    <dgm:pt modelId="{989BA1ED-5147-41C6-B5DE-08C9624A29B0}" type="sibTrans" cxnId="{F41318F2-D6D3-473F-B45F-C636EF49A63B}">
      <dgm:prSet/>
      <dgm:spPr/>
      <dgm:t>
        <a:bodyPr/>
        <a:lstStyle/>
        <a:p>
          <a:pPr algn="ctr"/>
          <a:endParaRPr lang="es-CO"/>
        </a:p>
      </dgm:t>
    </dgm:pt>
    <dgm:pt modelId="{27E69CBA-845D-468F-8165-F4F22368A867}">
      <dgm:prSet phldrT="[Texto]"/>
      <dgm:spPr/>
      <dgm:t>
        <a:bodyPr/>
        <a:lstStyle/>
        <a:p>
          <a:pPr algn="ctr"/>
          <a:r>
            <a:rPr lang="es-CO"/>
            <a:t>Implemetacion</a:t>
          </a:r>
        </a:p>
      </dgm:t>
    </dgm:pt>
    <dgm:pt modelId="{6B17D57D-4DF0-415A-8CDE-54044A1EF424}" type="parTrans" cxnId="{264476B2-AE3F-4F25-936F-BEFEC048CCA3}">
      <dgm:prSet/>
      <dgm:spPr/>
      <dgm:t>
        <a:bodyPr/>
        <a:lstStyle/>
        <a:p>
          <a:pPr algn="ctr"/>
          <a:endParaRPr lang="es-CO"/>
        </a:p>
      </dgm:t>
    </dgm:pt>
    <dgm:pt modelId="{AAB23C21-030A-4525-90A2-AA800501EA1C}" type="sibTrans" cxnId="{264476B2-AE3F-4F25-936F-BEFEC048CCA3}">
      <dgm:prSet/>
      <dgm:spPr/>
      <dgm:t>
        <a:bodyPr/>
        <a:lstStyle/>
        <a:p>
          <a:pPr algn="ctr"/>
          <a:endParaRPr lang="es-CO"/>
        </a:p>
      </dgm:t>
    </dgm:pt>
    <dgm:pt modelId="{058EEEBC-1269-45B8-ADA3-FCD7CB3B47F7}">
      <dgm:prSet phldrT="[Texto]"/>
      <dgm:spPr/>
      <dgm:t>
        <a:bodyPr/>
        <a:lstStyle/>
        <a:p>
          <a:pPr algn="ctr"/>
          <a:r>
            <a:rPr lang="es-CO"/>
            <a:t>Operacion</a:t>
          </a:r>
        </a:p>
      </dgm:t>
    </dgm:pt>
    <dgm:pt modelId="{09717C81-C24A-4963-8BF8-F015942C058F}" type="parTrans" cxnId="{23EC95A8-2223-458A-B60E-6BB4358F6171}">
      <dgm:prSet/>
      <dgm:spPr/>
      <dgm:t>
        <a:bodyPr/>
        <a:lstStyle/>
        <a:p>
          <a:endParaRPr lang="es-CO"/>
        </a:p>
      </dgm:t>
    </dgm:pt>
    <dgm:pt modelId="{25858C71-5940-4038-9148-5FCDECE81457}" type="sibTrans" cxnId="{23EC95A8-2223-458A-B60E-6BB4358F6171}">
      <dgm:prSet/>
      <dgm:spPr/>
      <dgm:t>
        <a:bodyPr/>
        <a:lstStyle/>
        <a:p>
          <a:endParaRPr lang="es-CO"/>
        </a:p>
      </dgm:t>
    </dgm:pt>
    <dgm:pt modelId="{EFBE0E37-00AF-423D-8860-E561C3C7C1C7}" type="pres">
      <dgm:prSet presAssocID="{6B9E296D-05F7-4611-B548-34DD99AEF843}" presName="Name0" presStyleCnt="0">
        <dgm:presLayoutVars>
          <dgm:dir/>
          <dgm:resizeHandles val="exact"/>
        </dgm:presLayoutVars>
      </dgm:prSet>
      <dgm:spPr/>
    </dgm:pt>
    <dgm:pt modelId="{876FE97B-E68E-457B-80F2-332A9FDDC020}" type="pres">
      <dgm:prSet presAssocID="{6E0F0CE2-D3A4-474E-A254-05263CE7D74F}" presName="parTxOnly" presStyleLbl="node1" presStyleIdx="0" presStyleCnt="5">
        <dgm:presLayoutVars>
          <dgm:bulletEnabled val="1"/>
        </dgm:presLayoutVars>
      </dgm:prSet>
      <dgm:spPr/>
    </dgm:pt>
    <dgm:pt modelId="{9427FC59-5C19-4A7B-8AB2-8CD5ACB2F343}" type="pres">
      <dgm:prSet presAssocID="{E88B19B9-46AB-4044-A48B-6BE9D0079C19}" presName="parSpace" presStyleCnt="0"/>
      <dgm:spPr/>
    </dgm:pt>
    <dgm:pt modelId="{6685904C-6A72-43DB-920E-8282137441BF}" type="pres">
      <dgm:prSet presAssocID="{8150E07F-66C8-4D3E-B977-17F584A15FAC}" presName="parTxOnly" presStyleLbl="node1" presStyleIdx="1" presStyleCnt="5">
        <dgm:presLayoutVars>
          <dgm:bulletEnabled val="1"/>
        </dgm:presLayoutVars>
      </dgm:prSet>
      <dgm:spPr/>
    </dgm:pt>
    <dgm:pt modelId="{19C915E2-7F27-41CA-BAD8-05E395258E0B}" type="pres">
      <dgm:prSet presAssocID="{401678ED-2C69-456C-AD12-8010790ACBB9}" presName="parSpace" presStyleCnt="0"/>
      <dgm:spPr/>
    </dgm:pt>
    <dgm:pt modelId="{5B2F3EF3-B63E-472C-91EE-A13B762131C7}" type="pres">
      <dgm:prSet presAssocID="{E3374E05-322C-4233-97A4-4992B977A9F9}" presName="parTxOnly" presStyleLbl="node1" presStyleIdx="2" presStyleCnt="5">
        <dgm:presLayoutVars>
          <dgm:bulletEnabled val="1"/>
        </dgm:presLayoutVars>
      </dgm:prSet>
      <dgm:spPr/>
    </dgm:pt>
    <dgm:pt modelId="{0F8CA868-2693-4E2F-9177-5789DEFBABCA}" type="pres">
      <dgm:prSet presAssocID="{989BA1ED-5147-41C6-B5DE-08C9624A29B0}" presName="parSpace" presStyleCnt="0"/>
      <dgm:spPr/>
    </dgm:pt>
    <dgm:pt modelId="{E4DA0943-CDCB-4614-8582-5BDA7543223C}" type="pres">
      <dgm:prSet presAssocID="{27E69CBA-845D-468F-8165-F4F22368A867}" presName="parTxOnly" presStyleLbl="node1" presStyleIdx="3" presStyleCnt="5">
        <dgm:presLayoutVars>
          <dgm:bulletEnabled val="1"/>
        </dgm:presLayoutVars>
      </dgm:prSet>
      <dgm:spPr/>
    </dgm:pt>
    <dgm:pt modelId="{1FC57C96-7DA4-4965-A946-5EC9C4F291BE}" type="pres">
      <dgm:prSet presAssocID="{AAB23C21-030A-4525-90A2-AA800501EA1C}" presName="parSpace" presStyleCnt="0"/>
      <dgm:spPr/>
    </dgm:pt>
    <dgm:pt modelId="{460A7230-6AD8-4EB0-9CA7-25F5CFBED1F8}" type="pres">
      <dgm:prSet presAssocID="{058EEEBC-1269-45B8-ADA3-FCD7CB3B47F7}" presName="parTxOnly" presStyleLbl="node1" presStyleIdx="4" presStyleCnt="5">
        <dgm:presLayoutVars>
          <dgm:bulletEnabled val="1"/>
        </dgm:presLayoutVars>
      </dgm:prSet>
      <dgm:spPr/>
    </dgm:pt>
  </dgm:ptLst>
  <dgm:cxnLst>
    <dgm:cxn modelId="{CA63EC23-BBFD-419F-AAC7-5D4308281FD7}" srcId="{6B9E296D-05F7-4611-B548-34DD99AEF843}" destId="{8150E07F-66C8-4D3E-B977-17F584A15FAC}" srcOrd="1" destOrd="0" parTransId="{D4B798A2-2C91-4CC8-8ED4-CEF5179DFE98}" sibTransId="{401678ED-2C69-456C-AD12-8010790ACBB9}"/>
    <dgm:cxn modelId="{5E780C2D-00C4-4878-9499-9A8669454B74}" type="presOf" srcId="{27E69CBA-845D-468F-8165-F4F22368A867}" destId="{E4DA0943-CDCB-4614-8582-5BDA7543223C}" srcOrd="0" destOrd="0" presId="urn:microsoft.com/office/officeart/2005/8/layout/hChevron3"/>
    <dgm:cxn modelId="{AFF6D691-645A-4C0E-9A1C-65B2D58E062B}" type="presOf" srcId="{E3374E05-322C-4233-97A4-4992B977A9F9}" destId="{5B2F3EF3-B63E-472C-91EE-A13B762131C7}" srcOrd="0" destOrd="0" presId="urn:microsoft.com/office/officeart/2005/8/layout/hChevron3"/>
    <dgm:cxn modelId="{23EC95A8-2223-458A-B60E-6BB4358F6171}" srcId="{6B9E296D-05F7-4611-B548-34DD99AEF843}" destId="{058EEEBC-1269-45B8-ADA3-FCD7CB3B47F7}" srcOrd="4" destOrd="0" parTransId="{09717C81-C24A-4963-8BF8-F015942C058F}" sibTransId="{25858C71-5940-4038-9148-5FCDECE81457}"/>
    <dgm:cxn modelId="{AF8F7EA9-A7BF-4719-83AE-551C007941D6}" type="presOf" srcId="{8150E07F-66C8-4D3E-B977-17F584A15FAC}" destId="{6685904C-6A72-43DB-920E-8282137441BF}" srcOrd="0" destOrd="0" presId="urn:microsoft.com/office/officeart/2005/8/layout/hChevron3"/>
    <dgm:cxn modelId="{B4ABDFAE-9938-4B97-A8BA-3272085E214A}" type="presOf" srcId="{058EEEBC-1269-45B8-ADA3-FCD7CB3B47F7}" destId="{460A7230-6AD8-4EB0-9CA7-25F5CFBED1F8}" srcOrd="0" destOrd="0" presId="urn:microsoft.com/office/officeart/2005/8/layout/hChevron3"/>
    <dgm:cxn modelId="{5955FFAF-3FBF-4576-9B86-E5AA1A310647}" srcId="{6B9E296D-05F7-4611-B548-34DD99AEF843}" destId="{6E0F0CE2-D3A4-474E-A254-05263CE7D74F}" srcOrd="0" destOrd="0" parTransId="{674DCC58-9AC6-477F-99C8-75227DFB05AD}" sibTransId="{E88B19B9-46AB-4044-A48B-6BE9D0079C19}"/>
    <dgm:cxn modelId="{264476B2-AE3F-4F25-936F-BEFEC048CCA3}" srcId="{6B9E296D-05F7-4611-B548-34DD99AEF843}" destId="{27E69CBA-845D-468F-8165-F4F22368A867}" srcOrd="3" destOrd="0" parTransId="{6B17D57D-4DF0-415A-8CDE-54044A1EF424}" sibTransId="{AAB23C21-030A-4525-90A2-AA800501EA1C}"/>
    <dgm:cxn modelId="{DB43A2CD-C197-4605-9A48-8FEB915C6CD6}" type="presOf" srcId="{6E0F0CE2-D3A4-474E-A254-05263CE7D74F}" destId="{876FE97B-E68E-457B-80F2-332A9FDDC020}" srcOrd="0" destOrd="0" presId="urn:microsoft.com/office/officeart/2005/8/layout/hChevron3"/>
    <dgm:cxn modelId="{F41318F2-D6D3-473F-B45F-C636EF49A63B}" srcId="{6B9E296D-05F7-4611-B548-34DD99AEF843}" destId="{E3374E05-322C-4233-97A4-4992B977A9F9}" srcOrd="2" destOrd="0" parTransId="{FEA871C3-B07A-4772-B80F-6266247C7321}" sibTransId="{989BA1ED-5147-41C6-B5DE-08C9624A29B0}"/>
    <dgm:cxn modelId="{B2CB2FFF-3CEA-46A9-B2EF-84E987AA615F}" type="presOf" srcId="{6B9E296D-05F7-4611-B548-34DD99AEF843}" destId="{EFBE0E37-00AF-423D-8860-E561C3C7C1C7}" srcOrd="0" destOrd="0" presId="urn:microsoft.com/office/officeart/2005/8/layout/hChevron3"/>
    <dgm:cxn modelId="{0B01BC52-A34C-48ED-BDB1-251039A2AF65}" type="presParOf" srcId="{EFBE0E37-00AF-423D-8860-E561C3C7C1C7}" destId="{876FE97B-E68E-457B-80F2-332A9FDDC020}" srcOrd="0" destOrd="0" presId="urn:microsoft.com/office/officeart/2005/8/layout/hChevron3"/>
    <dgm:cxn modelId="{FF08AAD5-E3EC-4EEA-AEC7-CE53B248C1D6}" type="presParOf" srcId="{EFBE0E37-00AF-423D-8860-E561C3C7C1C7}" destId="{9427FC59-5C19-4A7B-8AB2-8CD5ACB2F343}" srcOrd="1" destOrd="0" presId="urn:microsoft.com/office/officeart/2005/8/layout/hChevron3"/>
    <dgm:cxn modelId="{EFB7447A-C6D2-4F6E-BBF8-C029180A6402}" type="presParOf" srcId="{EFBE0E37-00AF-423D-8860-E561C3C7C1C7}" destId="{6685904C-6A72-43DB-920E-8282137441BF}" srcOrd="2" destOrd="0" presId="urn:microsoft.com/office/officeart/2005/8/layout/hChevron3"/>
    <dgm:cxn modelId="{BEF71A45-D625-4C3D-96B3-34599E87A451}" type="presParOf" srcId="{EFBE0E37-00AF-423D-8860-E561C3C7C1C7}" destId="{19C915E2-7F27-41CA-BAD8-05E395258E0B}" srcOrd="3" destOrd="0" presId="urn:microsoft.com/office/officeart/2005/8/layout/hChevron3"/>
    <dgm:cxn modelId="{FB7B8BF6-F963-4717-95C8-A83D81D6A47A}" type="presParOf" srcId="{EFBE0E37-00AF-423D-8860-E561C3C7C1C7}" destId="{5B2F3EF3-B63E-472C-91EE-A13B762131C7}" srcOrd="4" destOrd="0" presId="urn:microsoft.com/office/officeart/2005/8/layout/hChevron3"/>
    <dgm:cxn modelId="{04502498-3D33-4B5D-AB96-513D9DEAB0D5}" type="presParOf" srcId="{EFBE0E37-00AF-423D-8860-E561C3C7C1C7}" destId="{0F8CA868-2693-4E2F-9177-5789DEFBABCA}" srcOrd="5" destOrd="0" presId="urn:microsoft.com/office/officeart/2005/8/layout/hChevron3"/>
    <dgm:cxn modelId="{0093F4C5-17EC-436F-9337-D12393C6208E}" type="presParOf" srcId="{EFBE0E37-00AF-423D-8860-E561C3C7C1C7}" destId="{E4DA0943-CDCB-4614-8582-5BDA7543223C}" srcOrd="6" destOrd="0" presId="urn:microsoft.com/office/officeart/2005/8/layout/hChevron3"/>
    <dgm:cxn modelId="{063C761E-49AF-4EEF-A43E-6B42062A9279}" type="presParOf" srcId="{EFBE0E37-00AF-423D-8860-E561C3C7C1C7}" destId="{1FC57C96-7DA4-4965-A946-5EC9C4F291BE}" srcOrd="7" destOrd="0" presId="urn:microsoft.com/office/officeart/2005/8/layout/hChevron3"/>
    <dgm:cxn modelId="{5C70AD79-EA77-4E3B-A443-5FC5C8144F4B}" type="presParOf" srcId="{EFBE0E37-00AF-423D-8860-E561C3C7C1C7}" destId="{460A7230-6AD8-4EB0-9CA7-25F5CFBED1F8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6FE97B-E68E-457B-80F2-332A9FDDC020}">
      <dsp:nvSpPr>
        <dsp:cNvPr id="0" name=""/>
        <dsp:cNvSpPr/>
      </dsp:nvSpPr>
      <dsp:spPr>
        <a:xfrm>
          <a:off x="669" y="1339006"/>
          <a:ext cx="1305966" cy="522386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Analisis</a:t>
          </a:r>
        </a:p>
      </dsp:txBody>
      <dsp:txXfrm>
        <a:off x="669" y="1339006"/>
        <a:ext cx="1175370" cy="522386"/>
      </dsp:txXfrm>
    </dsp:sp>
    <dsp:sp modelId="{6685904C-6A72-43DB-920E-8282137441BF}">
      <dsp:nvSpPr>
        <dsp:cNvPr id="0" name=""/>
        <dsp:cNvSpPr/>
      </dsp:nvSpPr>
      <dsp:spPr>
        <a:xfrm>
          <a:off x="1045443" y="1339006"/>
          <a:ext cx="1305966" cy="52238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Diseño</a:t>
          </a:r>
        </a:p>
      </dsp:txBody>
      <dsp:txXfrm>
        <a:off x="1306636" y="1339006"/>
        <a:ext cx="783580" cy="522386"/>
      </dsp:txXfrm>
    </dsp:sp>
    <dsp:sp modelId="{5B2F3EF3-B63E-472C-91EE-A13B762131C7}">
      <dsp:nvSpPr>
        <dsp:cNvPr id="0" name=""/>
        <dsp:cNvSpPr/>
      </dsp:nvSpPr>
      <dsp:spPr>
        <a:xfrm>
          <a:off x="2090216" y="1339006"/>
          <a:ext cx="1305966" cy="52238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Costruccion</a:t>
          </a:r>
        </a:p>
      </dsp:txBody>
      <dsp:txXfrm>
        <a:off x="2351409" y="1339006"/>
        <a:ext cx="783580" cy="522386"/>
      </dsp:txXfrm>
    </dsp:sp>
    <dsp:sp modelId="{E4DA0943-CDCB-4614-8582-5BDA7543223C}">
      <dsp:nvSpPr>
        <dsp:cNvPr id="0" name=""/>
        <dsp:cNvSpPr/>
      </dsp:nvSpPr>
      <dsp:spPr>
        <a:xfrm>
          <a:off x="3134990" y="1339006"/>
          <a:ext cx="1305966" cy="52238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Implemetacion</a:t>
          </a:r>
        </a:p>
      </dsp:txBody>
      <dsp:txXfrm>
        <a:off x="3396183" y="1339006"/>
        <a:ext cx="783580" cy="522386"/>
      </dsp:txXfrm>
    </dsp:sp>
    <dsp:sp modelId="{460A7230-6AD8-4EB0-9CA7-25F5CFBED1F8}">
      <dsp:nvSpPr>
        <dsp:cNvPr id="0" name=""/>
        <dsp:cNvSpPr/>
      </dsp:nvSpPr>
      <dsp:spPr>
        <a:xfrm>
          <a:off x="4179763" y="1339006"/>
          <a:ext cx="1305966" cy="52238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900" kern="1200"/>
            <a:t>Operacion</a:t>
          </a:r>
        </a:p>
      </dsp:txBody>
      <dsp:txXfrm>
        <a:off x="4440956" y="1339006"/>
        <a:ext cx="783580" cy="5223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CE976AD0494E1FB76756A72DCE7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FA25F-103C-4FA0-9586-84BDBA772F34}"/>
      </w:docPartPr>
      <w:docPartBody>
        <w:p w:rsidR="004A7C52" w:rsidRDefault="004D7448" w:rsidP="004D7448">
          <w:pPr>
            <w:pStyle w:val="08CE976AD0494E1FB76756A72DCE76D5"/>
          </w:pPr>
          <w:r w:rsidRPr="00913009">
            <w:rPr>
              <w:rStyle w:val="Textodelmarcadordeposicin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43B"/>
    <w:rsid w:val="000251CC"/>
    <w:rsid w:val="000E0E9E"/>
    <w:rsid w:val="001F71A2"/>
    <w:rsid w:val="00202414"/>
    <w:rsid w:val="0023539E"/>
    <w:rsid w:val="004103F1"/>
    <w:rsid w:val="00482FD8"/>
    <w:rsid w:val="004A7C52"/>
    <w:rsid w:val="004D7448"/>
    <w:rsid w:val="00515FE7"/>
    <w:rsid w:val="00591C0E"/>
    <w:rsid w:val="005D2D44"/>
    <w:rsid w:val="005F514A"/>
    <w:rsid w:val="00705663"/>
    <w:rsid w:val="0071665C"/>
    <w:rsid w:val="00895A98"/>
    <w:rsid w:val="00937655"/>
    <w:rsid w:val="009A45C4"/>
    <w:rsid w:val="00A02D57"/>
    <w:rsid w:val="00B25D6B"/>
    <w:rsid w:val="00B67963"/>
    <w:rsid w:val="00C70570"/>
    <w:rsid w:val="00CB043B"/>
    <w:rsid w:val="00D742B2"/>
    <w:rsid w:val="00D775B1"/>
    <w:rsid w:val="00D86FBE"/>
    <w:rsid w:val="00E022DB"/>
    <w:rsid w:val="00F21849"/>
    <w:rsid w:val="00FA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D7448"/>
    <w:rPr>
      <w:color w:val="808080"/>
    </w:rPr>
  </w:style>
  <w:style w:type="paragraph" w:customStyle="1" w:styleId="08CE976AD0494E1FB76756A72DCE76D5">
    <w:name w:val="08CE976AD0494E1FB76756A72DCE76D5"/>
    <w:rsid w:val="004D744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5D8C8-13B4-45F8-B7B5-6EF4DC31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GPROI-FT-001-JEPLAN-V01 Formato de Acta de Constitución v1.1.dotm</Template>
  <TotalTime>329</TotalTime>
  <Pages>7</Pages>
  <Words>949</Words>
  <Characters>5221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PORTADA</vt:lpstr>
      <vt:lpstr>PORTADA</vt:lpstr>
    </vt:vector>
  </TitlesOfParts>
  <Company>COMPENSAR.CCF</Company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PORTADA</dc:title>
  <dc:creator>Windows User</dc:creator>
  <cp:lastModifiedBy>camilo fernando</cp:lastModifiedBy>
  <cp:revision>21</cp:revision>
  <cp:lastPrinted>2013-07-10T20:57:00Z</cp:lastPrinted>
  <dcterms:created xsi:type="dcterms:W3CDTF">2022-07-02T22:12:00Z</dcterms:created>
  <dcterms:modified xsi:type="dcterms:W3CDTF">2023-03-07T04:16:00Z</dcterms:modified>
</cp:coreProperties>
</file>